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17C3B" w:rsidRDefault="00C951FF">
      <w:pPr>
        <w:spacing w:after="0"/>
        <w:ind w:left="-1440" w:right="10464"/>
      </w:pPr>
      <w:bookmarkStart w:id="0" w:name="_GoBack"/>
      <w:bookmarkEnd w:id="0"/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3" cy="10686291"/>
                <wp:effectExtent l="0" t="0" r="3807" b="759"/>
                <wp:wrapTopAndBottom/>
                <wp:docPr id="1" name="Group 3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3" cy="10686291"/>
                          <a:chOff x="0" y="0"/>
                          <a:chExt cx="7559043" cy="10686291"/>
                        </a:xfrm>
                      </wpg:grpSpPr>
                      <pic:pic xmlns:pic="http://schemas.openxmlformats.org/drawingml/2006/picture">
                        <pic:nvPicPr>
                          <pic:cNvPr id="2" name="Picture 7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3" cy="106862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  <a:prstDash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" name="Picture 8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3706364" y="292608"/>
                            <a:ext cx="3803903" cy="3291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  <a:prstDash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" name="Picture 9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731520" y="1109468"/>
                            <a:ext cx="6217920" cy="83027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  <a:prstDash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3EE4563" id="Group 318" o:spid="_x0000_s1026" style="position:absolute;margin-left:0;margin-top:0;width:595.2pt;height:841.45pt;z-index:251658240;mso-position-horizontal-relative:page;mso-position-vertical-relative:page" coordsize="75590,106862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4P9n716QbDeBBV1Hn4n0/Id1&#10;RnJvYydlikogk5dA+r8IwmWJR5IgadWS9zY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1TplPopagFFFFMDn/FnjTT&#10;PBugnVNTfZaDvjNdBWF4o8LaT4z0/wCx6rZi9tTzitzmgBtJzT+aOaADmjmlooATmloooAKKKKAM&#10;PRfFWm+J/tg0u5S8+yXH2W5x/C3cfrW5XO+CvC9r4J0G00u1HyrXR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y9J63n/Xyf6VqVk6R/x5n/AK+DQBr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BVvP8AjzNVdD/5Alp/&#10;u/1qzff8eNx9DUWj/wDINtfpQBo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FO+/wCPG6+hqtov/IBt&#10;P+vcfyqTWP8AkH3n/XBv61Hov/IBtP8Ar3H8qANW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c94m/wCP7Rv+vquhrnvE3/H9o3/X1XQ0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Bz/ib/j+0X/r6&#10;roKwPEv/AB/aN/19Ct+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OW8G/8fmtf9fVdTXLeCvva&#10;t/19V1NQAUUUVY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By/gv7+r/APX0a6iub8L/AOs1f/r6NdJUAFFF&#10;FW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cz4O/wBXf/8AXya6auZ8F/8AHjd/9fJ/pXTUtQCiiim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cz4L/48bv8A6+T/AErpq5jwX/x5Xf8A18n+ldPS1AKKKKY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Bz/gn/kUdJ/69hXQVgeCf+RR0n/r2Fb9ABRRRQAUUUUAFFFFABRRRQAUUUUAFFFF&#10;ABRRRQAUUUUAFFFJzQAtFJzS0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Vf7UPSgCx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mU+igBlFPooATmjmlooATmm0+igBOaOaWigBOabT6KAGUU+igBlFPooAZ&#10;TuaWigBuaSnbRRtFLUBtO5paKYCc0c0t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lFLRQAlFLRQAlFL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7" o:spid="_x0000_s1027" type="#_x0000_t75" style="position:absolute;width:75590;height:1068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mNoELDAAAA2gAAAA8AAABkcnMvZG93bnJldi54bWxEj0FrwkAUhO9C/8PyhN50o7Qi0VWkpdDS&#10;kzGgx2f2mU3Mvg3Zrab99V1B8DjMzDfMct3bRlyo85VjBZNxAoK4cLriUkG++xjNQfiArLFxTAp+&#10;ycN69TRYYqrdlbd0yUIpIoR9igpMCG0qpS8MWfRj1xJH7+Q6iyHKrpS6w2uE20ZOk2QmLVYcFwy2&#10;9GaoOGc/VoHWhmZ5bo6vX9/14c/V7/uXrFbqedhvFiAC9eERvrc/tYIp3K7EGyBX/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mY2gQsMAAADaAAAADwAAAAAAAAAAAAAAAACf&#10;AgAAZHJzL2Rvd25yZXYueG1sUEsFBgAAAAAEAAQA9wAAAI8DAAAAAA==&#10;">
                  <v:imagedata r:id="rId9" o:title=""/>
                  <v:path arrowok="t"/>
                </v:shape>
                <v:shape id="Picture 8" o:spid="_x0000_s1028" type="#_x0000_t75" style="position:absolute;left:37063;top:2926;width:38039;height:32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j6LDXFAAAA2gAAAA8AAABkcnMvZG93bnJldi54bWxEj0FrAjEUhO+C/yE8oTfN2haxW6OItLhF&#10;EWsLvT42z83azcuyibr11zeC4HGYmW+Yyay1lThR40vHCoaDBARx7nTJhYLvr/f+GIQPyBorx6Tg&#10;jzzMpt3OBFPtzvxJp10oRISwT1GBCaFOpfS5IYt+4Gri6O1dYzFE2RRSN3iOcFvJxyQZSYslxwWD&#10;NS0M5b+7o1WQLV5Wz8uP9fDtcLnMN5yNf7YmV+qh185fQQRqwz18a2dawRNcr8QbIKf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I+iw1xQAAANoAAAAPAAAAAAAAAAAAAAAA&#10;AJ8CAABkcnMvZG93bnJldi54bWxQSwUGAAAAAAQABAD3AAAAkQMAAAAA&#10;">
                  <v:imagedata r:id="rId10" o:title=""/>
                  <v:path arrowok="t"/>
                </v:shape>
                <v:shape id="Picture 9" o:spid="_x0000_s1029" type="#_x0000_t75" style="position:absolute;left:7315;top:11094;width:62179;height:8302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D/WX/DAAAA2gAAAA8AAABkcnMvZG93bnJldi54bWxEj81qAkEQhO+BvMPQAS8SZxWJYeMoISJ4&#10;ycHVB2h2OvvjTs9mpqPr22cEwWNRVV9Ry/XgOnWmEBvPBqaTDBRx6W3DlYHjYfv6DioKssXOMxm4&#10;UoT16vlpibn1F97TuZBKJQjHHA3UIn2udSxrchgnvidO3o8PDiXJUGkb8JLgrtOzLHvTDhtOCzX2&#10;9FVTeSr+nIHN7Lc9SZiPj2NZfF8PRTu009aY0cvw+QFKaJBH+N7eWQNzuF1JN0Cv/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4P9Zf8MAAADaAAAADwAAAAAAAAAAAAAAAACf&#10;AgAAZHJzL2Rvd25yZXYueG1sUEsFBgAAAAAEAAQA9wAAAI8DAAAAAA==&#10;">
                  <v:imagedata r:id="rId11" o:title=""/>
                  <v:path arrowok="t"/>
                </v:shape>
                <w10:wrap type="topAndBottom" anchorx="page" anchory="page"/>
              </v:group>
            </w:pict>
          </mc:Fallback>
        </mc:AlternateContent>
      </w:r>
    </w:p>
    <w:p w:rsidR="00C17C3B" w:rsidRDefault="00C951FF">
      <w:pPr>
        <w:pageBreakBefore/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3" cy="10686291"/>
                <wp:effectExtent l="0" t="0" r="3807" b="759"/>
                <wp:wrapTopAndBottom/>
                <wp:docPr id="5" name="Group 3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3" cy="10686291"/>
                          <a:chOff x="0" y="0"/>
                          <a:chExt cx="7559043" cy="10686291"/>
                        </a:xfrm>
                      </wpg:grpSpPr>
                      <pic:pic xmlns:pic="http://schemas.openxmlformats.org/drawingml/2006/picture">
                        <pic:nvPicPr>
                          <pic:cNvPr id="6" name="Picture 13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3" cy="106862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  <a:prstDash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7" name="Picture 14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1389888" y="268220"/>
                            <a:ext cx="6047228" cy="451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  <a:prstDash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8" name="Picture 15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707132" y="1146044"/>
                            <a:ext cx="6193532" cy="85343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  <a:prstDash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5A68F1B" id="Group 322" o:spid="_x0000_s1026" style="position:absolute;margin-left:0;margin-top:0;width:595.2pt;height:841.45pt;z-index:251659264;mso-position-horizontal-relative:page;mso-position-vertical-relative:page" coordsize="75590,106862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Z+sf8g26+lXOao6z/wAg26+lX6AH0UUUAFFFFABRRRQAUUUUAFFFFABRRRQAUUUUAFJS0UAFJS0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BheI/+&#10;QcP+vkf1rdrC8Sf8g8f9fC/1rd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Bzl1/yN1n/wBex/nXR1zl1/yN1n/17H+ddHQAUUUUAFFFFABRRRQAUUUU&#10;AFFFFABRRRQAUUUUAJzRzS0UAJzS0UUAJzS0UUAJzRzS0UAMp3NL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DmtE/wCRg1iu&#10;lrm9G/5GDWK6SlqAUUUUwCiiigAooooAKKKKACiiigAooooAKTmlooATmlpOaWgBOaOaWigBOaOa&#10;WigBOaOaWigApOaWigBOaOaWigBOaOaWigBOabT6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BOaOaW&#10;igBlO5pa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J&#10;S0UAJRS0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">
                <v:shape id="Picture 13" o:spid="_x0000_s1027" type="#_x0000_t75" style="position:absolute;width:75590;height:1068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6BjB3CAAAA2gAAAA8AAABkcnMvZG93bnJldi54bWxEj0+LwjAUxO/CfofwFvamqXuQpRqlaMWF&#10;nqpevD2a1z/avHSbqPXbbwTB4zAzv2EWq8G04ka9aywrmE4iEMSF1Q1XCo6H7fgHhPPIGlvLpOBB&#10;DlbLj9ECY23vnNNt7ysRIOxiVFB738VSuqImg25iO+LglbY36IPsK6l7vAe4aeV3FM2kwYbDQo0d&#10;rWsqLvurUfD3KHf5GbNtdko3admkSU5ZotTX55DMQXga/Dv8av9qBTN4Xgk3QC7/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OgYwdwgAAANoAAAAPAAAAAAAAAAAAAAAAAJ8C&#10;AABkcnMvZG93bnJldi54bWxQSwUGAAAAAAQABAD3AAAAjgMAAAAA&#10;">
                  <v:imagedata r:id="rId15" o:title=""/>
                  <v:path arrowok="t"/>
                </v:shape>
                <v:shape id="Picture 14" o:spid="_x0000_s1028" type="#_x0000_t75" style="position:absolute;left:13898;top:2682;width:60473;height:451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jlrm/FAAAA2gAAAA8AAABkcnMvZG93bnJldi54bWxEj09rwkAUxO8Fv8PyCr3VTXuwIXWVKISK&#10;9GD9Qz0+ss8kJPs2ZDcm/fauUPA4zMxvmPlyNI24UucqywrephEI4tzqigsFx0P2GoNwHlljY5kU&#10;/JGD5WLyNMdE24F/6Lr3hQgQdgkqKL1vEyldXpJBN7UtcfAutjPog+wKqTscAtw08j2KZtJgxWGh&#10;xJbWJeX1vjcKtk32u/2qV/IS72jYHU7ffXqOlXp5HtNPEJ5G/wj/tzdawQfcr4QbIBc3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I5a5vxQAAANoAAAAPAAAAAAAAAAAAAAAA&#10;AJ8CAABkcnMvZG93bnJldi54bWxQSwUGAAAAAAQABAD3AAAAkQMAAAAA&#10;">
                  <v:imagedata r:id="rId16" o:title=""/>
                  <v:path arrowok="t"/>
                </v:shape>
                <v:shape id="Picture 15" o:spid="_x0000_s1029" type="#_x0000_t75" style="position:absolute;left:7071;top:11460;width:61935;height:8534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qozFHAAAAA2gAAAA8AAABkcnMvZG93bnJldi54bWxET01rwkAQvQv9D8sUepFmYyki0Y1IteCh&#10;lyZeehuyYxLNzqbZbUz/fedQ8Ph435vt5Do10hBazwYWSQqKuPK25drAqXx/XoEKEdli55kM/FKA&#10;bf4w22Bm/Y0/aSxirSSEQ4YGmhj7TOtQNeQwJL4nFu7sB4dR4FBrO+BNwl2nX9J0qR22LA0N9vTW&#10;UHUtfpyUHH1xuHzbeTyNi/L1Q9f7L9wZ8/Q47dagIk3xLv53H60B2SpX5Abo/A8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qqjMUcAAAADaAAAADwAAAAAAAAAAAAAAAACfAgAA&#10;ZHJzL2Rvd25yZXYueG1sUEsFBgAAAAAEAAQA9wAAAIwDAAAAAA==&#10;">
                  <v:imagedata r:id="rId17" o:title=""/>
                  <v:path arrowok="t"/>
                </v:shape>
                <w10:wrap type="topAndBottom" anchorx="page" anchory="page"/>
              </v:group>
            </w:pict>
          </mc:Fallback>
        </mc:AlternateContent>
      </w:r>
    </w:p>
    <w:p w:rsidR="00C17C3B" w:rsidRDefault="00C951FF">
      <w:pPr>
        <w:pageBreakBefore/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3" cy="10686291"/>
                <wp:effectExtent l="0" t="0" r="3807" b="759"/>
                <wp:wrapTopAndBottom/>
                <wp:docPr id="9" name="Group 3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3" cy="10686291"/>
                          <a:chOff x="0" y="0"/>
                          <a:chExt cx="7559043" cy="10686291"/>
                        </a:xfrm>
                      </wpg:grpSpPr>
                      <pic:pic xmlns:pic="http://schemas.openxmlformats.org/drawingml/2006/picture">
                        <pic:nvPicPr>
                          <pic:cNvPr id="10" name="Picture 19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3" cy="106862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  <a:prstDash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1" name="Picture 20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2194560" y="243843"/>
                            <a:ext cx="5242556" cy="4267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  <a:prstDash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2" name="Picture 21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707132" y="1109468"/>
                            <a:ext cx="6193532" cy="83027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  <a:prstDash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3" name="Picture 22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6681219" y="9460995"/>
                            <a:ext cx="438912" cy="451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  <a:prstDash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0DFF891" id="Group 317" o:spid="_x0000_s1026" style="position:absolute;margin-left:0;margin-top:0;width:595.2pt;height:841.45pt;z-index:251660288;mso-position-horizontal-relative:page;mso-position-vertical-relative:page" coordsize="75590,106862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/VOo+akplLUB9FFFMDN1DUbTR7G4vLm5W1tbYFp2PQcVo81j+JtBtPE2h3ml3YH2S6XbcfT/&#10;ACBWxzQAtFFFABRRRQAUUUUAFFFFAFO1vra+X/RrgP8ASrlcV8P/AAiPh34Xt9KaT7Yoae4ubs/3&#10;ic/qD+ld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Mp9JzS1AWiiimAUUUUAFFFFABRRRQAUUUlAC0UlLQAUUnPtRkUALRSc0UALRSUZoAW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FS+/48bj6Gm2P/HjbfSnX3/H&#10;jcfQ02x/48bb6UAXa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cz4x/48&#10;1/6+7f8A9Crpq5nxh/yD7P8A6/Lf/wBCrpq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Dk/&#10;GP8Ax/8Ahv8A7CS/1rrK5nxP/wAhLw9/19/0rpqACiiigAooooAKKKKACiiigAooooAKKKKACk5p&#10;aKACk5paKAE5paKKAE5pa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5nVP+Rp0T/duv5V01czqn/I06J/&#10;u3X8q6a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cv4V/5DniL/r6/pXUVy/hX/kOeIv+vr+ld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BzHgv/jyu/wDr5P8ASunrmvBf/Hlef9fJ/pXS&#10;0AFFFFABRRRQAUUUUAFFFFABRRRQAUUUUAFFFFABRSc0c0ALRTKdzQAtFMp3NAC0UnNHNAC0Uyig&#10;B9FJzRzQAtFJzRzQAtFJzTaAH0Uync0ALRSc0c0ALRSc0c0ALRTKfQAUUUUAFFJzRzQAtFFJzQAt&#10;FFJzQAt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5n4f/wDIn6X/ALv+NdNXN/D/AP5E3Rv+&#10;vYfzrp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JzTa4v4aX11rHh+8e6+815cqf&#10;++v/AK5oA7e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SUUALRRRQAUlLVa5vEs0zMcD2oAk3Y60FA3tXy&#10;940/bOtdM0PVPEfhjwrfeJvBGhnGqeJ1kC2bDAGbQn/j869QR9a+j9H1S21nT7O7tMNa3MCzwHHY&#10;8/1Fb1cLVo041KkfiMlVp1DWpaKKwNRMijIo2im0tQHZFJmjbSVIBRRRUi1ClzSUVWox3NLTKfVa&#10;gFFFFM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CUUtFACUUtFACUUtFABRRRQAlFL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">
                <v:shape id="Picture 19" o:spid="_x0000_s1027" type="#_x0000_t75" style="position:absolute;width:75590;height:1068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DS+/jCAAAA2wAAAA8AAABkcnMvZG93bnJldi54bWxEj0GLwkAMhe/C/ochC3vT6Qor0nUUFVaK&#10;oGB176ET22InUzqj1n9vDoK3hPfy3pfZoneNulEXas8GvkcJKOLC25pLA6fj33AKKkRki41nMvCg&#10;AIv5x2CGqfV3PtAtj6WSEA4pGqhibFOtQ1GRwzDyLbFoZ985jLJ2pbYd3iXcNXqcJBPtsGZpqLCl&#10;dUXFJb86A7zMsp/t5r8/ht062Z9X4/JUOGO+PvvlL6hIfXybX9eZFXyhl19kAD1/A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Q0vv4wgAAANsAAAAPAAAAAAAAAAAAAAAAAJ8C&#10;AABkcnMvZG93bnJldi54bWxQSwUGAAAAAAQABAD3AAAAjgMAAAAA&#10;">
                  <v:imagedata r:id="rId22" o:title=""/>
                  <v:path arrowok="t"/>
                </v:shape>
                <v:shape id="Picture 20" o:spid="_x0000_s1028" type="#_x0000_t75" style="position:absolute;left:21945;top:2438;width:52426;height:42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YeYi7AAAAA2wAAAA8AAABkcnMvZG93bnJldi54bWxET01rwkAQvRf8D8sI3upschCJrlIKgpQK&#10;bSz0OmanSWh2NmRXjf++WxC8zeN9zno7uk5deAitFwPZXINiqbxtpTbwddw9L0GFSGKp88IGbhxg&#10;u5k8ramw/iqffCljrVKIhIIMNDH2BWKoGnYU5r5nSdyPHxzFBIca7UDXFO46zLVeoKNWUkNDPb82&#10;XP2WZ2fALr6x/NA6Ox3sW8u3HN/PORozm44vK1CRx/gQ3917m+Zn8P9LOgA3f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Jh5iLsAAAADbAAAADwAAAAAAAAAAAAAAAACfAgAA&#10;ZHJzL2Rvd25yZXYueG1sUEsFBgAAAAAEAAQA9wAAAIwDAAAAAA==&#10;">
                  <v:imagedata r:id="rId23" o:title=""/>
                  <v:path arrowok="t"/>
                </v:shape>
                <v:shape id="Picture 21" o:spid="_x0000_s1029" type="#_x0000_t75" style="position:absolute;left:7071;top:11094;width:61935;height:8302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mEfirDAAAA2wAAAA8AAABkcnMvZG93bnJldi54bWxET9tqwkAQfRf8h2WEvummUopEVxEvtFAs&#10;1Mv7kB2T2Oxs3N2apF/vFoS+zeFcZ7ZoTSVu5HxpWcHzKAFBnFldcq7geNgOJyB8QNZYWSYFHXlY&#10;zPu9GabaNvxFt33IRQxhn6KCIoQ6ldJnBRn0I1sTR+5sncEQoculdtjEcFPJcZK8SoMlx4YCa1oV&#10;lH3vf4yC6+bzUidv6/X51Hzo3eqlc7+bTqmnQbucggjUhn/xw/2u4/wx/P0SD5DzO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+YR+KsMAAADbAAAADwAAAAAAAAAAAAAAAACf&#10;AgAAZHJzL2Rvd25yZXYueG1sUEsFBgAAAAAEAAQA9wAAAI8DAAAAAA==&#10;">
                  <v:imagedata r:id="rId24" o:title=""/>
                  <v:path arrowok="t"/>
                </v:shape>
                <v:shape id="Picture 22" o:spid="_x0000_s1030" type="#_x0000_t75" style="position:absolute;left:66812;top:94609;width:4389;height:451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h3NzbBAAAA2wAAAA8AAABkcnMvZG93bnJldi54bWxET01rwkAQvQv9D8sUvOnGWkyJrlKKgj1V&#10;03ofs2M2mJ1Ns6tJ++u7gtDbPN7nLFa9rcWVWl85VjAZJyCIC6crLhV8fW5GLyB8QNZYOyYFP+Rh&#10;tXwYLDDTruM9XfNQihjCPkMFJoQmk9IXhiz6sWuII3dyrcUQYVtK3WIXw20tn5JkJi1WHBsMNvRm&#10;qDjnF6ugOr9/PPtubb7Tw+5gfjG1eXpUavjYv85BBOrDv/ju3uo4fwq3X+IBcvkH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Nh3NzbBAAAA2wAAAA8AAAAAAAAAAAAAAAAAnwIA&#10;AGRycy9kb3ducmV2LnhtbFBLBQYAAAAABAAEAPcAAACNAwAAAAA=&#10;">
                  <v:imagedata r:id="rId25" o:title=""/>
                  <v:path arrowok="t"/>
                </v:shape>
                <w10:wrap type="topAndBottom" anchorx="page" anchory="page"/>
              </v:group>
            </w:pict>
          </mc:Fallback>
        </mc:AlternateContent>
      </w:r>
    </w:p>
    <w:p w:rsidR="00C17C3B" w:rsidRDefault="00C951FF">
      <w:pPr>
        <w:pageBreakBefore/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3" cy="10686291"/>
                <wp:effectExtent l="0" t="0" r="3807" b="759"/>
                <wp:wrapTopAndBottom/>
                <wp:docPr id="14" name="Group 3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3" cy="10686291"/>
                          <a:chOff x="0" y="0"/>
                          <a:chExt cx="7559043" cy="10686291"/>
                        </a:xfrm>
                      </wpg:grpSpPr>
                      <pic:pic xmlns:pic="http://schemas.openxmlformats.org/drawingml/2006/picture">
                        <pic:nvPicPr>
                          <pic:cNvPr id="15" name="Picture 26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3" cy="106862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  <a:prstDash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6" name="Picture 27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1365500" y="256032"/>
                            <a:ext cx="6071616" cy="4267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  <a:prstDash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7" name="Picture 28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707132" y="1097280"/>
                            <a:ext cx="6169155" cy="85587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  <a:prstDash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5B605A7" id="Group 319" o:spid="_x0000_s1026" style="position:absolute;margin-left:0;margin-top:0;width:595.2pt;height:841.45pt;z-index:251661312;mso-position-horizontal-relative:page;mso-position-vertical-relative:page" coordsize="75590,106862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VOq9r92rFR80tQJ&#10;KKKKYDKbxcL7VQ1jS01iyvLO4I+y3UBgI+uR/Wl0fS00izs7O3I+y2sAgA+mB/SgDTooooAKKKKA&#10;CiiigAooooAZT64fwH4Rm8F6LdW13efbbu4v7u6dv+vm5L/1/nXc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Ve1+7Vik5pagLRRRTAKKKKACiiig&#10;AooooAKKSloAKKKKACiiigAooooAKKSl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TmqGj/8g21+lXaoaN/yDbX6UAaV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x/En/Iv33/XuauWP/Hja/QV&#10;S8Sf8gC+/wCvc1dsf+PG1+goAuUUUUAFFFFABRRRQAUUUUAFFFFABRRRQAUnNLRQAnNNp9JzQAc0&#10;tJzS0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HJ+&#10;Pv8AkCL/ANfVv/6EK6yuT8ff8gRf+vq3/wDQhXWUAFFFFABRRRQAUUUUAFFFFABRRRQAUUUUAFFF&#10;FACc0c0tFACc0c0tFABSc0tFACc0c0tFACc0c0tFACc0c0tFABSc0tFACc0tFFACc0c0tFABSc0t&#10;FACc0tFFACc02n0UAMp3NLRQAnNL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HJ+Pv+QIv/AF9W/wD6EK6yuU8ef8g20/6/bf8A9CNdXQAUUUUA&#10;FFFFABRRRQAUUUUAFFFFABRRRQAUnNLSc0ANooopai1FzRmjbSUajFzRmkoo1AdzRzTadzTATNGa&#10;NtG2lqAZozSUu2jUAzSUUUagLmkooo1AKXNJSc0agP5paZT6Y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HL+MP8AkH2f&#10;/X5bf+hV1Fcx4w/48bL/AK/Lf/0KunoAKKKKACiiigAooooAKKKKACiiigAooooAKTmlooAZRTto&#10;pNtLUBeabT6KYDKKfRQAnNLRRQAnNNp9FADKKfRQAyin0UAMop9FADKKfRQAnNL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c9df8jdaf8AXsf5muhrm7r/AJG3S/8Ar2b+ddJ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cra/&#10;8j9ef9ew/nXVVydr/wAj/d/9eo/nXWUAFFFFABRRRQAUUUUAFFFFABRRRQAUUUUAFMp9FADKKfRQ&#10;Ayk5p22jbS1ASin0UwGUU+igBlFPooAZTuaWigBlFPooAZRT6KAGUU+igBlFO2ijaKWoDadzS0Uw&#10;GUU+igBlP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HNeGf+P7Wf8Ar6rpMiud8M/8f2s/9fVdFtFLUBaKKKYBRRRQAUUUUAFFFFAB&#10;RRRQAUUUUAFJzS0UAJzRzS0UAMp3NLRQAnNHNLRQAnNLRRQAnNHNLRQAnNLRRQAnNHNLRQAyin0U&#10;AFJzS0UAJzRzS0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c94Z/wCP7Wf+vquhrnPDP/H9rP8A19V0dLUAooopg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HOeGf+P7Wf+vqujrnvDP8Ax/az/wBfVdDQAUUUUAFFFFABRRRQAUUU&#10;UAFFFFABRRRQAUUUUAFFFFABRRSc0ALRRRQAUUUUAFFFFABRRRQAUUUUAFFFFABRSc0t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Dm/h5/yKdl9K6Sub+Hn/Ip2X0rp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Of8E/8ijpP/XsK6Cuf8E/8ijpP/XsK6C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JzQAt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UP2kVNQAUUUUAFFFFABRRRQAUUUUAFFFFABRRRQAUUnNLQAUUUUAFFFFA&#10;BRRRQAUUUUAFFFFABRRRQAUUUUAFFFFABRRRQAUUUUAFFFFABRRRQAUUUUAFFFFABRRRQAUUUUAF&#10;FFFABRSc0c0AL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CUUtFACUUt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">
                <v:shape id="Picture 26" o:spid="_x0000_s1027" type="#_x0000_t75" style="position:absolute;width:75590;height:1068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LsMfPAAAAA2wAAAA8AAABkcnMvZG93bnJldi54bWxET01rwkAQvQv+h2UK3nTTgqVEV9HQgpCL&#10;Rr2P2TEJyc7G7NbEf+8WhN7m8T5nuR5MI+7UucqygvdZBII4t7riQsHp+DP9AuE8ssbGMil4kIP1&#10;ajxaYqxtzwe6Z74QIYRdjApK79tYSpeXZNDNbEscuKvtDPoAu0LqDvsQbhr5EUWf0mDFoaHElpKS&#10;8jr7NQqy72taJed2t72cMfXZaX+rca/U5G3YLEB4Gvy/+OXe6TB/Dn+/hAPk6gk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0uwx88AAAADbAAAADwAAAAAAAAAAAAAAAACfAgAA&#10;ZHJzL2Rvd25yZXYueG1sUEsFBgAAAAAEAAQA9wAAAIwDAAAAAA==&#10;">
                  <v:imagedata r:id="rId29" o:title=""/>
                  <v:path arrowok="t"/>
                </v:shape>
                <v:shape id="Picture 27" o:spid="_x0000_s1028" type="#_x0000_t75" style="position:absolute;left:13655;top:2560;width:60716;height:42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lOi6q/AAAA2wAAAA8AAABkcnMvZG93bnJldi54bWxET0trwkAQvhf8D8sIvTUbpURJs0pRCvFm&#10;o70P2cmDZmdjdmviv3cFobf5+J6TbSfTiSsNrrWsYBHFIIhLq1uuFZxPX29rEM4ja+wsk4IbOdhu&#10;Zi8ZptqO/E3XwtcihLBLUUHjfZ9K6cqGDLrI9sSBq+xg0Ac41FIPOIZw08llHCfSYMuhocGedg2V&#10;v8WfUWDj42nFB/tzLlZkllWV7PP3i1Kv8+nzA4Snyf+Ln+5ch/kJPH4JB8jNHQ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D5TouqvwAAANsAAAAPAAAAAAAAAAAAAAAAAJ8CAABk&#10;cnMvZG93bnJldi54bWxQSwUGAAAAAAQABAD3AAAAiwMAAAAA&#10;">
                  <v:imagedata r:id="rId30" o:title=""/>
                  <v:path arrowok="t"/>
                </v:shape>
                <v:shape id="Picture 28" o:spid="_x0000_s1029" type="#_x0000_t75" style="position:absolute;left:7071;top:10972;width:61691;height:855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5k5gnAAAAA2wAAAA8AAABkcnMvZG93bnJldi54bWxET02LwjAQvQv+hzCCN00V1tVqFFEK4mFh&#10;qxdvYzM2xWZSmqzWf28WFvY2j/c5q01na/Gg1leOFUzGCQjiwumKSwXnUzaag/ABWWPtmBS8yMNm&#10;3e+tMNXuyd/0yEMpYgj7FBWYEJpUSl8YsujHriGO3M21FkOEbSl1i88Ybms5TZKZtFhxbDDY0M5Q&#10;cc9/rIKsu10mi3km95W5Zma698ePL6/UcNBtlyACdeFf/Oc+6Dj/E35/iQfI9Rs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HmTmCcAAAADbAAAADwAAAAAAAAAAAAAAAACfAgAA&#10;ZHJzL2Rvd25yZXYueG1sUEsFBgAAAAAEAAQA9wAAAIwDAAAAAA==&#10;">
                  <v:imagedata r:id="rId31" o:title=""/>
                  <v:path arrowok="t"/>
                </v:shape>
                <w10:wrap type="topAndBottom" anchorx="page" anchory="page"/>
              </v:group>
            </w:pict>
          </mc:Fallback>
        </mc:AlternateContent>
      </w:r>
    </w:p>
    <w:p w:rsidR="00C17C3B" w:rsidRDefault="00C951FF">
      <w:pPr>
        <w:pageBreakBefore/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3" cy="10686291"/>
                <wp:effectExtent l="0" t="0" r="3807" b="759"/>
                <wp:wrapTopAndBottom/>
                <wp:docPr id="18" name="Group 3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3" cy="10686291"/>
                          <a:chOff x="0" y="0"/>
                          <a:chExt cx="7559043" cy="10686291"/>
                        </a:xfrm>
                      </wpg:grpSpPr>
                      <pic:pic xmlns:pic="http://schemas.openxmlformats.org/drawingml/2006/picture">
                        <pic:nvPicPr>
                          <pic:cNvPr id="19" name="Picture 32"/>
                          <pic:cNvPicPr>
                            <a:picLocks noChangeAspect="1"/>
                          </pic:cNvPicPr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3" cy="106862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  <a:prstDash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0" name="Picture 33"/>
                          <pic:cNvPicPr>
                            <a:picLocks noChangeAspect="1"/>
                          </pic:cNvPicPr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1365500" y="256032"/>
                            <a:ext cx="6071616" cy="65105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  <a:prstDash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1" name="Picture 34"/>
                          <pic:cNvPicPr>
                            <a:picLocks noChangeAspect="1"/>
                          </pic:cNvPicPr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707132" y="1121667"/>
                            <a:ext cx="6169155" cy="77053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  <a:prstDash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911A977" id="Group 321" o:spid="_x0000_s1026" style="position:absolute;margin-left:0;margin-top:0;width:595.2pt;height:841.45pt;z-index:251662336;mso-position-horizontal-relative:page;mso-position-vertical-relative:page" coordsize="75590,106862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ps9OBAAAAAAAPJ/bQR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1Tqva/dNWKTmlqAtFFFMDJ1zXLPw3pl1qWq3K2VnbjLXLdhWtWZrWi&#10;2euWLWmo2q3lseqtWnQAUUUUAFFFFABRRRQAUUUUAVluhdLmA59zVmuU8H+ErXwLoJ0u0+7vnuR9&#10;Sf8AAiur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k5paTmlqAtFFFMAooooAKKKKACiiigAooooAKKSloAKKKKACiiigAopM0t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FHWP+Qbc/wC7Vi2+7VXWP+QbdfSrVt92gCa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ZHib/kHn61r1keJv8AkHn61r0AFFFFABRRRQAUUUUAFFFFABRRRQAUUUUAFJzS0UAF&#10;JzS0UAJzS0UUAJzRzS0UAFFFFACc0c0tFABRRRQAnNHNLRQAUUUUAJzRzS0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GH4i/5B4/6+B/WtysLxJ/yDx/18L/Wt2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MLxH/y&#10;Dh/18j+tbtc74m/49V/6+rf/ANCFdF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cx4q/5Dfh3/r6/pXT1zfij/kJe&#10;H/8Ar7/pXSUAFFFFABRRRQAUUUUAFFFFABRRRQAUUUUAFFFFACc0c0tFACc0c0tFACc0c0tFABSc&#10;0tFACc0c0t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cx4q/5Dfh3/r6/pXT1zHi&#10;r/kN+Hf+vr+ldP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HM+Iv+Qz4f/wCvk/yrpq5nVv8AkZdA&#10;+t1/IV01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Ob/5m+7/AOvSukrnLX/kbrv/AK9R/Ouj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DnLX/kbrv/r1H866Ouctf+RuvP8Ar2H866O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Octf+RuvP+vYfzro6561/5G67/wCvYfzFdD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DmdF/5GzVvwrpq&#10;5fRf+Q94g+v9K6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OY0b/AJD2v/Ufyrp65fRf+Q94g+v9&#10;K6ilqAUUUUw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GZo/8AyD7P&#10;/r3H9K06zNH/AOQfZ/8AXuP6Vp0tQCiiim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U7H/AI8bX6CrlVra&#10;MWy7TVmlqAUUUUw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Cva/dNWKTmloAKKKKACiiigAooooAKKKKACi&#10;iigAooooAKKTmm0APoplFAD6KZRQA+ik5ptAD6KTmjmgBaKTmm0APoplO5oAWimU7mgBaKTmjmgB&#10;aKTmjmgBaKTml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r2v3TVik5paACiiigAooooAKKKKACiiigAooooAKKKKAE&#10;5o5paTmgBM0lLtpKWoBS5o20baNQEoooo1FqFFLto20ajEpc0baSjUBOadmjbSUagFLmjbRto1AS&#10;iil20agJRS7aSjUArxf4E2/xas/FvxFb4kX1jeaNPqufDP2Iji0we3bjHWvaK8Z+Bdn8W7bxV8QT&#10;8SLrSbvR21TPhn7DwRaYPX0429ec0age00UUUw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Siloo&#10;ASil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">
                <v:shape id="Picture 32" o:spid="_x0000_s1027" type="#_x0000_t75" style="position:absolute;width:75590;height:1068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afIf7CAAAA2wAAAA8AAABkcnMvZG93bnJldi54bWxET01rAjEQvQv+hzBCb5rYQ9XVKIvQqiAU&#10;bdHrsBl3t91Mlk2qq7/eFARv83ifM1u0thJnanzpWMNwoEAQZ86UnGv4/nrvj0H4gGywckwaruRh&#10;Me92ZpgYd+EdnfchFzGEfYIaihDqREqfFWTRD1xNHLmTayyGCJtcmgYvMdxW8lWpN2mx5NhQYE3L&#10;grLf/Z/VkH3eruqwTY/pZvVxGh1/OK/VSuuXXptOQQRqw1P8cK9NnD+B/1/iAXJ+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GnyH+wgAAANsAAAAPAAAAAAAAAAAAAAAAAJ8C&#10;AABkcnMvZG93bnJldi54bWxQSwUGAAAAAAQABAD3AAAAjgMAAAAA&#10;">
                  <v:imagedata r:id="rId35" o:title=""/>
                  <v:path arrowok="t"/>
                </v:shape>
                <v:shape id="Picture 33" o:spid="_x0000_s1028" type="#_x0000_t75" style="position:absolute;left:13655;top:2560;width:60716;height:651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Hn15rAAAAA2wAAAA8AAABkcnMvZG93bnJldi54bWxET8uKwjAU3Q/4D+EK7sZUFzJUo4iMIAqC&#10;L5jZXZo7TbW5KUms9e/NYsDl4bxni87WoiUfKscKRsMMBHHhdMWlgvNp/fkFIkRkjbVjUvCkAIt5&#10;72OGuXYPPlB7jKVIIRxyVGBibHIpQ2HIYhi6hjhxf85bjAn6UmqPjxRuaznOsom0WHFqMNjQylBx&#10;O96tAr5uC7/72V/Zrg6XJe6/Tft7U2rQ75ZTEJG6+Bb/uzdawTitT1/SD5DzF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QefXmsAAAADbAAAADwAAAAAAAAAAAAAAAACfAgAA&#10;ZHJzL2Rvd25yZXYueG1sUEsFBgAAAAAEAAQA9wAAAIwDAAAAAA==&#10;">
                  <v:imagedata r:id="rId36" o:title=""/>
                  <v:path arrowok="t"/>
                </v:shape>
                <v:shape id="Picture 34" o:spid="_x0000_s1029" type="#_x0000_t75" style="position:absolute;left:7071;top:11216;width:61691;height:770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UbcUjDAAAA2wAAAA8AAABkcnMvZG93bnJldi54bWxEj0+LwjAUxO8LfofwBC+Lpgq7SDWK+Adc&#10;PG0VvD6aZ1ttXkoStbuf3giCx2FmfsNM562pxY2crywrGA4SEMS51RUXCg77TX8MwgdkjbVlUvBH&#10;HuazzscUU23v/Eu3LBQiQtinqKAMoUml9HlJBv3ANsTRO1lnMETpCqkd3iPc1HKUJN/SYMVxocSG&#10;liXll+xqFByb8LnZXX5IZ4nby2L9f/7yK6V63XYxARGoDe/wq73VCkZDeH6JP0DOH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lRtxSMMAAADbAAAADwAAAAAAAAAAAAAAAACf&#10;AgAAZHJzL2Rvd25yZXYueG1sUEsFBgAAAAAEAAQA9wAAAI8DAAAAAA==&#10;">
                  <v:imagedata r:id="rId37" o:title=""/>
                  <v:path arrowok="t"/>
                </v:shape>
                <w10:wrap type="topAndBottom" anchorx="page" anchory="page"/>
              </v:group>
            </w:pict>
          </mc:Fallback>
        </mc:AlternateContent>
      </w:r>
    </w:p>
    <w:p w:rsidR="00C17C3B" w:rsidRDefault="00C951FF">
      <w:pPr>
        <w:pageBreakBefore/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3" cy="10686291"/>
                <wp:effectExtent l="0" t="0" r="3807" b="759"/>
                <wp:wrapTopAndBottom/>
                <wp:docPr id="22" name="Group 3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3" cy="10686291"/>
                          <a:chOff x="0" y="0"/>
                          <a:chExt cx="7559043" cy="10686291"/>
                        </a:xfrm>
                      </wpg:grpSpPr>
                      <pic:pic xmlns:pic="http://schemas.openxmlformats.org/drawingml/2006/picture">
                        <pic:nvPicPr>
                          <pic:cNvPr id="23" name="Picture 38"/>
                          <pic:cNvPicPr>
                            <a:picLocks noChangeAspect="1"/>
                          </pic:cNvPicPr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3" cy="106862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  <a:prstDash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4" name="Picture 39"/>
                          <pic:cNvPicPr>
                            <a:picLocks noChangeAspect="1"/>
                          </pic:cNvPicPr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2194560" y="256032"/>
                            <a:ext cx="5266944" cy="4267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  <a:prstDash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5" name="Picture 40"/>
                          <pic:cNvPicPr>
                            <a:picLocks noChangeAspect="1"/>
                          </pic:cNvPicPr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1097280" y="963164"/>
                            <a:ext cx="5364483" cy="59009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  <a:prstDash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74E5830" id="Group 324" o:spid="_x0000_s1026" style="position:absolute;margin-left:0;margin-top:0;width:595.2pt;height:841.45pt;z-index:251663360;mso-position-horizontal-relative:page;mso-position-vertical-relative:page" coordsize="75590,106862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/VOq9r92rFMqAH0UUVYDKgtbpL6M&#10;TwHIPHNJe2y3kZgPAxmorDT7bR9PtrW2G21txge3+c0AaFFFFABRRRQAUUUUAFFFFACc0tch4X8K&#10;T+GdQ8QXP2s3o1XUjdhO1sCOn6V19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yn0ylqA+iiimAUUUUAFFFFABRRRQAUUUUAFFJRQAtFFFABRSZpa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DP1j/kG3X0q1bfdqrrH/INuvpVzmgCS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y9b/5At3/ALtaNZ2uf8gS7/3f61o0AP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MnxP/wAgK7/3a1eayvE//ICu/wDdrV5oAW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x/FH&#10;/IBvPpWxWN4o/wCQDefStmgAooooAKKKKACiiigAooooAKKKKACiiigAooooAKKKKACiiigAoooo&#10;AKKKTmgBaKTmloAKKKKACik5o5oAWik5o5oAWiik5oAWik5o5oAWik5o5oAWik5o5oAWik5o5oAW&#10;ik5o5oAWik5o5oAWik5o5oAWik5o5oAWiik5oAWik5o5oAWik5pa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xvFH/IBvPpWzWP4o/wCQDd/StigAooooAKKKKACiiigAooooAKKKKACiiigA&#10;ooooAKKKKACiiigAooooAKTmlpOaAG0uaSilqA+k5ptO5pgNooopai1ClzSUUaiCiiipEFFFFABR&#10;RRValahRRRRqGoUUUVJIUUUUAFFFFVqVqFFFLto1EJRRRUiCiiiq1K1FzSUUUajHc0tJzS0w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xfE3/ACA3/CtqsXxP/wAgN/wraoAKKKKACiiigAoo&#10;ooAKKKKACiiigAooooAKKKKACiiigAooooAKKKKACiiigAooooAKKKKACk5paKACk5paKACiiigA&#10;pOaWigApOaWigBOaWiigAooooAKTmlooAKKKKACiiigBOaWiigAooooAKTml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Bz3gn/kT9&#10;J/69a6Guf8E/8ihpP/XqK6C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Of8E/8ihpP/XqK6Cuf8E/&#10;8ijpP/XsK6C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MDwT/AMijpP8A17Ct+sDwT/yKOk/9ewrf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DA8Ff8ijpP8A17Ct+sPwr/yANK/69h/Sty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MPwr/yANK/69h/StysPwr/AMgDSv8Ar2H9K3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xPCv/ACAdK/69h/StusXwt/yANK/69h/Stq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Mbw3/yALH/AK9xWzWP4b/5F+x/69xWx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GVov/IB&#10;tP8Ar3H8q1azNH/5B9n/ANe4/pWnS1AKKKKY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BmaP/yD7P8A69x/&#10;StOs3R/+QfZ/9e4/pWlS1AKKKKY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BQsf+PG2/wCvcfyFX6ztH/5B&#10;9n/1wX+laNLUAooopg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FOx/48bX6CrlV7X7pqx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Cc0t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lFAC0UUUAFFFFABRRRQAUUUUAFFJmjP&#10;0oAWikz9KW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pKAPO/inb67/AGbZ6h4ZsDrWradP9pGkLqBsBddRgsQR+fFcd8DfhPd+B5vE&#10;XijxXdLf+O/FF19p1S63DFsoyLe0t8/wqMfU/hXuAUsuD1oKnaPWtadV06UqS+11MfZL2lyWlpKW&#10;sjYKKKKACiiigAooooAKKKKAEpaKKAEpapXV9b2I+bGfapPtg9KALNFVPtlt6/pUf9tW3940AX6K&#10;of21bf3jU32welAFmiqn2y29f0pPtlr6j8qALlFVftlt6j8qt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Cc0tFFABSc0tFABR&#10;RRQAUnNLRQAnNL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">
                <v:shape id="Picture 38" o:spid="_x0000_s1027" type="#_x0000_t75" style="position:absolute;width:75590;height:1068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9DhknDAAAA2wAAAA8AAABkcnMvZG93bnJldi54bWxEj1trAjEUhN+F/odwCn3TrBdEtkZZvEBf&#10;fPDyA46b001wcxI2qa7/3hQKfRxm5htmue5dK+7URetZwXhUgCCuvbbcKLic98MFiJiQNbaeScGT&#10;IqxXb4Mllto/+Ej3U2pEhnAsUYFJKZRSxtqQwzjygTh7375zmLLsGqk7fGS4a+WkKObSoeW8YDDQ&#10;xlB9O/04BVM73l/NwdbtIcy2odndqmq2U+rjva8+QSTq03/4r/2lFUym8Psl/wC5e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/0OGScMAAADbAAAADwAAAAAAAAAAAAAAAACf&#10;AgAAZHJzL2Rvd25yZXYueG1sUEsFBgAAAAAEAAQA9wAAAI8DAAAAAA==&#10;">
                  <v:imagedata r:id="rId41" o:title=""/>
                  <v:path arrowok="t"/>
                </v:shape>
                <v:shape id="Picture 39" o:spid="_x0000_s1028" type="#_x0000_t75" style="position:absolute;left:21945;top:2560;width:52670;height:42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z0mEXEAAAA2wAAAA8AAABkcnMvZG93bnJldi54bWxEj1FrwkAQhN8L/Q/HCn2rF20pGj0lFEpL&#10;fSja/oAltybB3N6R25o0v74nCD4OM/MNs94OrlVn6mLj2cBsmoEiLr1tuDLw8/32uAAVBdli65kM&#10;/FGE7eb+bo259T3v6XyQSiUIxxwN1CIh1zqWNTmMUx+Ik3f0nUNJsqu07bBPcNfqeZa9aIcNp4Ua&#10;A73WVJ4Ov85A+Ho/FTrI+LRbynikohw/+4UxD5OhWIESGuQWvrY/rIH5M1y+pB+gN/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z0mEXEAAAA2wAAAA8AAAAAAAAAAAAAAAAA&#10;nwIAAGRycy9kb3ducmV2LnhtbFBLBQYAAAAABAAEAPcAAACQAwAAAAA=&#10;">
                  <v:imagedata r:id="rId42" o:title=""/>
                  <v:path arrowok="t"/>
                </v:shape>
                <v:shape id="Picture 40" o:spid="_x0000_s1029" type="#_x0000_t75" style="position:absolute;left:10972;top:9631;width:53645;height:5900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Lu9xTDAAAA2wAAAA8AAABkcnMvZG93bnJldi54bWxEj19rwkAQxN8Fv8Oxhb7ppVKlpJ4iSqGv&#10;/qH1ccmtSTS3F3JrPP30vUKhj8PM/IaZL6NrVE9dqD0beBlnoIgLb2suDRz2H6M3UEGQLTaeycCd&#10;AiwXw8Ecc+tvvKV+J6VKEA45GqhE2lzrUFTkMIx9S5y8k+8cSpJdqW2HtwR3jZ5k2Uw7rDktVNjS&#10;uqLisrs6A2V8jd/7x+brPg3no0hf681xbczzU1y9gxKK8h/+a39aA5Mp/H5JP0Avf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gu73FMMAAADbAAAADwAAAAAAAAAAAAAAAACf&#10;AgAAZHJzL2Rvd25yZXYueG1sUEsFBgAAAAAEAAQA9wAAAI8DAAAAAA==&#10;">
                  <v:imagedata r:id="rId43" o:title=""/>
                  <v:path arrowok="t"/>
                </v:shape>
                <w10:wrap type="topAndBottom" anchorx="page" anchory="page"/>
              </v:group>
            </w:pict>
          </mc:Fallback>
        </mc:AlternateContent>
      </w:r>
    </w:p>
    <w:p w:rsidR="00C17C3B" w:rsidRDefault="00C951FF">
      <w:pPr>
        <w:pageBreakBefore/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3" cy="10686291"/>
                <wp:effectExtent l="0" t="0" r="3807" b="759"/>
                <wp:wrapTopAndBottom/>
                <wp:docPr id="26" name="Group 3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3" cy="10686291"/>
                          <a:chOff x="0" y="0"/>
                          <a:chExt cx="7559043" cy="10686291"/>
                        </a:xfrm>
                      </wpg:grpSpPr>
                      <pic:pic xmlns:pic="http://schemas.openxmlformats.org/drawingml/2006/picture">
                        <pic:nvPicPr>
                          <pic:cNvPr id="27" name="Picture 44"/>
                          <pic:cNvPicPr>
                            <a:picLocks noChangeAspect="1"/>
                          </pic:cNvPicPr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3" cy="106862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  <a:prstDash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8" name="Picture 45"/>
                          <pic:cNvPicPr>
                            <a:picLocks noChangeAspect="1"/>
                          </pic:cNvPicPr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1365500" y="280419"/>
                            <a:ext cx="6047228" cy="4267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  <a:prstDash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9" name="Picture 46"/>
                          <pic:cNvPicPr>
                            <a:picLocks noChangeAspect="1"/>
                          </pic:cNvPicPr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1072892" y="1426464"/>
                            <a:ext cx="5779007" cy="85100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  <a:prstDash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B0700F1" id="Group 323" o:spid="_x0000_s1026" style="position:absolute;margin-left:0;margin-top:0;width:595.2pt;height:841.45pt;z-index:251664384;mso-position-horizontal-relative:page;mso-position-vertical-relative:page" coordsize="75590,106862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wP9n716Q&#10;nLeRhNHe6XV4/yvzPub+mCa7+dEAiDcfOieC4bJEJDITICWVutw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9Uuap2P8Ax4230q5zTOaWoElFFFMDM1nWLXR9Nuru9uRY2luMtct0FadZGtaLY+JdLutM&#10;1O1S8s7ldtxascgj/IrW5oAWiiigAooooAKKKKACiiigBOaWuQ8GeG5/Da6wbjU7nUBe6lcXal8Y&#10;twSfl/z6119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nNLSc0tQFooopgFFFFABRRRQAUUUUAFFJS0AFFFFABRRRQAUUlL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GdrX/Hga0az9a/48TWhQAUUUUAFFFFABRRRQAUUUUAFJS0UAFJS&#10;0UAFFFFACUt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GPrH/HmP8Ar4FbFZOr/wDHmP8Ar4Fa1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Y+sf8eY/wCv&#10;gVsVk6v1s/8Ar5H9a1q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ydX62f/XyP61rVk6v1s/+vkf1&#10;rW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DI1jrZ/wDXyP61r1k6v1s/+vkf1rWoAKKKKACiiigA&#10;ooooAKKKKACiiigAooooAKKKKACiiigAooooAKKKKACiik5oAWik5o5oAWiik5oAWik5paACik5o&#10;5oAWik5o5oAWik5o5oAWik5o5oAWio+afzQAtFJzRzQAtFJzRzQAtFJzRzQAtFFJzQAtFJzRzQAt&#10;FJzRzQAtFJzRzQAtFJzRzQAt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Bk6v1s/+vkf1rWr&#10;G1n/AF2l/wDX0P61s0AFFFFABRRRQAUUUUAFFFFABRRRQAUUUUAFFFFABRRRQAUUUUAFFFFACZFJ&#10;ml2im0tQCiiipICiiigAoopdtVqWJS5o20lGoC5pKXbSUagFFFFGotQoooo1DUKXNJRRqIKKKKNR&#10;6i5pKXbSUajCiiijUWoUUUUahqFFFFSSFFFFABRRRValahRRRRqGo+iiimM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ry79nxfs3wn8OL7XX/AKVtXqNeX/s+f8kn8N/S6/8AStqA&#10;PUKKKKACiiigAooooAKKKKACiiigAooooAKKKKAOX07/AJG7Vv8Ar3tv5muorl9O/wCRu1b/AK97&#10;b+ZrqKACiiigAooooAKKKKACiiigAooooAKKKKACiiigAooooAKKKKACiiigDzT48f8AImr/ANhP&#10;S/8A0sSvS680+PH/ACJq/wDYT0v/ANLEr0u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8u+Av/JG/DX/Av/Slq9Rrzj9nv/kj/hr/&#10;AK9RQB6PRRRQAUUUUAFFFFABRRRQAUUUUAFFFFABRRRQBzOl/wDI063/ALtr/Kumrl9L/wCRv8Rf&#10;9un8jXUUAFFFFABRRRQAUUUUAFFFFABRRRQAUUUUAFFFFABRRRQAUUUUAFFFFAHmnx4/5E1f+wnp&#10;f/pYlel15f8AHb/kS7T/ALCulf8ApWleo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DnPBv/Hnd/8AXy39K6Ouc8G/8ed3/wBfLf0ro6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Bz&#10;/gn/AJFDSf8Ar1FdBXP+Cf8AkUNJ/wCvUV0FABRRRQAUUUUAFFFFABRRRQAUUUUAFFFFABRRRQAU&#10;UUUAFFFFABRRRQAnNHNLRQAync0tFADKdzS0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G&#10;B4J/5FHSf+vYVv1geCv+RR0n/r2Fb9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Cc0tFFABRRRQAUUUUAFFFFABRRRQAUUUUAJzS0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k5paKAGU7mlooATmjmlooAZRT6KA&#10;G5ozS7RRtFLUA5o5paKYDKXNLtFG0UtQEzSU7aKNoo1AOaOaWijUBlLml2ijaKNQDmm0+imA3NGa&#10;XaKNopagJmjNLtFG0UagHNHNLRTATmjmlooAbmkp20UbRS1AOaOaWimA3NGaXaKNopagNp3NLRTA&#10;bmjNLtFG0UtQDmjmlopgMop20UbRS1AWiiim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yin0UAJzTafRQAyin0UAMop9FADKTmpKKAGUU+igBlO5paKAE5pa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bmjNG2jbS1AM0lLtpKNQE5&#10;p2aSl20agGaM0baNtGogzSUu2ko1GFFFFGotQpc0lLto1GGaSiijUAoooo1FqFOyKbRRqMfRRRT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GUU+igBlFPooATmmc1JRQAn&#10;NNp9FACc02n0UAMop9FACc0c0tFADKKfRQAyk5qSigBlO5pa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E5rmPCOsavrGnXM+p6X/ZG&#10;25It7ZsEm3GACffrXUUUAFFFFABRRRQAUUUUAFFFFABRRRQAUUUUAFFFFABRRRQAUUUUAFFFFABR&#10;RRQAUUUUAJzRzS0UAJzRzS0UAFFFFACc0c0t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JzRzS0UAMp3NLRQAync0tFADKKfRQAyin0UAMop9FADKKdtFJt&#10;pagJRS7aXaKNQDmm0+imAyin0UAMop9FADKKfRQAyin0UAMp3NLRQAyin0UAMop9FACc02n0UAMp&#10;3NLRQAyin0UAMop20UbRS1AbS5o20u0UagNp3NLRTAZRT6KAE5o5paKAGU+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GU7mjmloAKZT6KAGU+k5pa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E5o5paKAE5o5paKAE5pa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">
                <v:shape id="Picture 44" o:spid="_x0000_s1027" type="#_x0000_t75" style="position:absolute;width:75590;height:1068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fErL/GAAAA2wAAAA8AAABkcnMvZG93bnJldi54bWxEj91qAjEUhO8LfYdwhN7VrBaqrEZRoVBa&#10;VPxDLw+b42bp5mTZxHXt0xuh0MthZr5hxtPWlqKh2heOFfS6CQjizOmCcwX73cfrEIQPyBpLx6Tg&#10;Rh6mk+enMabaXXlDzTbkIkLYp6jAhFClUvrMkEXfdRVx9M6uthiirHOpa7xGuC1lP0nepcWC44LB&#10;ihaGsp/txSo4r9bJ4etya/Ll9/60+V2a4+5trtRLp52NQARqw3/4r/2pFfQH8PgSf4Cc3A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N8Ssv8YAAADbAAAADwAAAAAAAAAAAAAA&#10;AACfAgAAZHJzL2Rvd25yZXYueG1sUEsFBgAAAAAEAAQA9wAAAJIDAAAAAA==&#10;">
                  <v:imagedata r:id="rId47" o:title=""/>
                  <v:path arrowok="t"/>
                </v:shape>
                <v:shape id="Picture 45" o:spid="_x0000_s1028" type="#_x0000_t75" style="position:absolute;left:13655;top:2804;width:60472;height:42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uV7vjAAAAA2wAAAA8AAABkcnMvZG93bnJldi54bWxET8uKwjAU3Q/4D+EKbgZNp4iU2igiCIKL&#10;wccHXJvbhzY3pcnU6tdPFoLLw3ln68E0oqfO1ZYV/MwiEMS51TWXCi7n3TQB4TyyxsYyKXiSg/Vq&#10;9JVhqu2Dj9SffClCCLsUFVTet6mULq/IoJvZljhwhe0M+gC7UuoOHyHcNDKOooU0WHNoqLClbUX5&#10;/fRnFCTJofnur7vz/PaK4oM9/ubuXig1GQ+bJQhPg/+I3+69VhCHseFL+AFy9Q8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m5Xu+MAAAADbAAAADwAAAAAAAAAAAAAAAACfAgAA&#10;ZHJzL2Rvd25yZXYueG1sUEsFBgAAAAAEAAQA9wAAAIwDAAAAAA==&#10;">
                  <v:imagedata r:id="rId48" o:title=""/>
                  <v:path arrowok="t"/>
                </v:shape>
                <v:shape id="Picture 46" o:spid="_x0000_s1029" type="#_x0000_t75" style="position:absolute;left:10728;top:14264;width:57790;height:851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e47ZPFAAAA2wAAAA8AAABkcnMvZG93bnJldi54bWxEj0FrwkAUhO8F/8PyCr01m1qqNbqKLbQo&#10;9lKreH1kn0kw+zbsbk3017uC4HGYmW+YyawztTiS85VlBS9JCoI4t7riQsHm7+v5HYQPyBpry6Tg&#10;RB5m097DBDNtW/6l4zoUIkLYZ6igDKHJpPR5SQZ9Yhvi6O2tMxiidIXUDtsIN7Xsp+lAGqw4LpTY&#10;0GdJ+WH9bxT4xfnQLr9X9m07/Gj8bjDE1x+n1NNjNx+DCNSFe/jWXmgF/RFcv8QfIKcX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3uO2TxQAAANsAAAAPAAAAAAAAAAAAAAAA&#10;AJ8CAABkcnMvZG93bnJldi54bWxQSwUGAAAAAAQABAD3AAAAkQMAAAAA&#10;">
                  <v:imagedata r:id="rId49" o:title=""/>
                  <v:path arrowok="t"/>
                </v:shape>
                <w10:wrap type="topAndBottom" anchorx="page" anchory="page"/>
              </v:group>
            </w:pict>
          </mc:Fallback>
        </mc:AlternateContent>
      </w:r>
    </w:p>
    <w:p w:rsidR="00C17C3B" w:rsidRDefault="00C951FF">
      <w:pPr>
        <w:pageBreakBefore/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3" cy="10686291"/>
                <wp:effectExtent l="0" t="0" r="3807" b="759"/>
                <wp:wrapTopAndBottom/>
                <wp:docPr id="30" name="Group 3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3" cy="10686291"/>
                          <a:chOff x="0" y="0"/>
                          <a:chExt cx="7559043" cy="10686291"/>
                        </a:xfrm>
                      </wpg:grpSpPr>
                      <pic:pic xmlns:pic="http://schemas.openxmlformats.org/drawingml/2006/picture">
                        <pic:nvPicPr>
                          <pic:cNvPr id="31" name="Picture 50"/>
                          <pic:cNvPicPr>
                            <a:picLocks noChangeAspect="1"/>
                          </pic:cNvPicPr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3" cy="106862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  <a:prstDash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2" name="Picture 51"/>
                          <pic:cNvPicPr>
                            <a:picLocks noChangeAspect="1"/>
                          </pic:cNvPicPr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3633212" y="316995"/>
                            <a:ext cx="3828291" cy="3291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  <a:prstDash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3" name="Picture 52"/>
                          <pic:cNvPicPr>
                            <a:picLocks noChangeAspect="1"/>
                          </pic:cNvPicPr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1072892" y="1133856"/>
                            <a:ext cx="5852160" cy="88026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  <a:prstDash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7362D73" id="Group 327" o:spid="_x0000_s1026" style="position:absolute;margin-left:0;margin-top:0;width:595.2pt;height:841.45pt;z-index:251665408;mso-position-horizontal-relative:page;mso-position-vertical-relative:page" coordsize="75590,106862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/VLmqGj/APINtfpV/mqWj/8AINtv&#10;p/jQBeooooAZTuaxvEnh+PxJoN/pFyf9Fu7c27fjWnbxi3TaaAJ6KKKACiiigAooooAKKKKACiuX&#10;8L2mp2drerr9yt5cfarlrZuh+zZG0f59q6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ZVTR/+QbbfT/GrvNQWv3TS1AsUUUUwCiiigAooooAKKKKA&#10;CiiigAoopM0ALRSUZoAWikpa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Zus/wDINuvpWlWbrH/INu/pWl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BnaP8A8g+z/wCuC/0rRqrZ/wDHkPpVqlqAUUUUwCiiigAooooAKKKKACiiigAooooAKKKK&#10;ACiiigAooooAKKKKACiiigBOaOaWigBOaWiigBlO5paKAGUU+igCr9ht/wDngv5VaoooAKrLai1X&#10;EAx7GrN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DKfRRQAUUUUAFFFFABRRRQAUUUUAFFFFABRRRQAUUUUAFFFFABR&#10;RRQAUUUUAFFFFABRRRQAUUUUAFFFFABRRRQAUUUUAFFFFABRRRQAUUUnNAC0UnNLQAUUUnNAC0Un&#10;NLQAUUUUAFFJzS0AFFFFABRRRQAUUUnNAC0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nNLRQAUnNLRQAnNHNLRQAnNHNLRQ&#10;AnNHNL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k5paKACkpaKACiiigAooooAKKKKA&#10;CiiigApOaWigCH7MtS80tFADKi+yirFFABRRRQAnNL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">
                <v:shape id="Picture 50" o:spid="_x0000_s1027" type="#_x0000_t75" style="position:absolute;width:75590;height:1068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dW4vnEAAAA2wAAAA8AAABkcnMvZG93bnJldi54bWxEj09rwkAUxO8Fv8PyBG91E4v9E12DCEUP&#10;Flv10OMj+8yGZN+G7BrTb98VCj0OM78ZZpkPthE9db5yrCCdJiCIC6crLhWcT++PryB8QNbYOCYF&#10;P+QhX40elphpd+Mv6o+hFLGEfYYKTAhtJqUvDFn0U9cSR+/iOoshyq6UusNbLLeNnCXJs7RYcVww&#10;2NLGUFEfr1bBU/V9kC8f/GY+t/283s+p5hkpNRkP6wWIQEP4D//ROx25FO5f4g+Qq1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dW4vnEAAAA2wAAAA8AAAAAAAAAAAAAAAAA&#10;nwIAAGRycy9kb3ducmV2LnhtbFBLBQYAAAAABAAEAPcAAACQAwAAAAA=&#10;">
                  <v:imagedata r:id="rId53" o:title=""/>
                  <v:path arrowok="t"/>
                </v:shape>
                <v:shape id="Picture 51" o:spid="_x0000_s1028" type="#_x0000_t75" style="position:absolute;left:36332;top:3169;width:38283;height:329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4eYS7DAAAA2wAAAA8AAABkcnMvZG93bnJldi54bWxEj0GLwjAUhO/C/ofwFrzImqogS9e0LIoi&#10;eLLupbdH82yLzUu3iVr99UYQPA4z8w2zSHvTiAt1rrasYDKOQBAXVtdcKvg7rL++QTiPrLGxTApu&#10;5CBNPgYLjLW98p4umS9FgLCLUUHlfRtL6YqKDLqxbYmDd7SdQR9kV0rd4TXATSOnUTSXBmsOCxW2&#10;tKyoOGVno0C2G5+ttivc7dblvx1F+V1muVLDz/73B4Sn3r/Dr/ZWK5hN4fkl/ACZPA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jh5hLsMAAADbAAAADwAAAAAAAAAAAAAAAACf&#10;AgAAZHJzL2Rvd25yZXYueG1sUEsFBgAAAAAEAAQA9wAAAI8DAAAAAA==&#10;">
                  <v:imagedata r:id="rId54" o:title=""/>
                  <v:path arrowok="t"/>
                </v:shape>
                <v:shape id="Picture 52" o:spid="_x0000_s1029" type="#_x0000_t75" style="position:absolute;left:10728;top:11338;width:58522;height:880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X/i6jDAAAA2wAAAA8AAABkcnMvZG93bnJldi54bWxEj0FrwkAUhO8F/8PyhN7qpgoq0TU0olCP&#10;tQWvz+xrEpp9u2bXJPrr3UKhx2FmvmHW2WAa0VHra8sKXicJCOLC6ppLBV+f+5clCB+QNTaWScGN&#10;PGSb0dMaU217/qDuGEoRIexTVFCF4FIpfVGRQT+xjjh637Y1GKJsS6lb7CPcNHKaJHNpsOa4UKGj&#10;bUXFz/FqFOwW+/NlNyycy/vT4Xq/Sc4vnVLP4+FtBSLQEP7Df+13rWA2g98v8QfIzQ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5f+LqMMAAADbAAAADwAAAAAAAAAAAAAAAACf&#10;AgAAZHJzL2Rvd25yZXYueG1sUEsFBgAAAAAEAAQA9wAAAI8DAAAAAA==&#10;">
                  <v:imagedata r:id="rId55" o:title=""/>
                  <v:path arrowok="t"/>
                </v:shape>
                <w10:wrap type="topAndBottom" anchorx="page" anchory="page"/>
              </v:group>
            </w:pict>
          </mc:Fallback>
        </mc:AlternateContent>
      </w:r>
    </w:p>
    <w:p w:rsidR="00C17C3B" w:rsidRDefault="00C951FF">
      <w:pPr>
        <w:pageBreakBefore/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3" cy="10686291"/>
                <wp:effectExtent l="0" t="0" r="3807" b="759"/>
                <wp:wrapTopAndBottom/>
                <wp:docPr id="34" name="Group 3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3" cy="10686291"/>
                          <a:chOff x="0" y="0"/>
                          <a:chExt cx="7559043" cy="10686291"/>
                        </a:xfrm>
                      </wpg:grpSpPr>
                      <pic:pic xmlns:pic="http://schemas.openxmlformats.org/drawingml/2006/picture">
                        <pic:nvPicPr>
                          <pic:cNvPr id="35" name="Picture 56"/>
                          <pic:cNvPicPr>
                            <a:picLocks noChangeAspect="1"/>
                          </pic:cNvPicPr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3" cy="106862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  <a:prstDash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6" name="Picture 57"/>
                          <pic:cNvPicPr>
                            <a:picLocks noChangeAspect="1"/>
                          </pic:cNvPicPr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2194560" y="268220"/>
                            <a:ext cx="5242556" cy="4389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  <a:prstDash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7" name="Picture 58"/>
                          <pic:cNvPicPr>
                            <a:picLocks noChangeAspect="1"/>
                          </pic:cNvPicPr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1072892" y="1146044"/>
                            <a:ext cx="5827772" cy="85831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  <a:prstDash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8" name="Picture 59"/>
                          <pic:cNvPicPr>
                            <a:picLocks noChangeAspect="1"/>
                          </pic:cNvPicPr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6193532" y="9753603"/>
                            <a:ext cx="1097280" cy="5852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  <a:prstDash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2C56478" id="Group 328" o:spid="_x0000_s1026" style="position:absolute;margin-left:0;margin-top:0;width:595.2pt;height:841.45pt;z-index:251666432;mso-position-horizontal-relative:page;mso-position-vertical-relative:page" coordsize="75590,106862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/VOsrR7MWn2wD+K4J/lWrVe1+6agCxRR&#10;RVgFJzS1i+HNDPhvTBah2ueetAG1RRRQAUUUUAFFFFABRRRQAUVzHhn+3vt2tf239j+yfaz/AGZ5&#10;WM/ZsDr7109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yn0nNLUBaKKKYBRRRQAUUUUAFFFFABRRRQAUUlFAC0UUUAFFFJQAtFFJmgBa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GVS0f8A5Btr9Kuc1T0f/kG2v0oA0KKKKACiiigAooooAKKKKACiiigA&#10;pKWigAooooASilooAKSl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DmvBf/Hlef9fJ&#10;/pXS1zHgv/jyu/8Ar5P9K6egAooooAKKKKACiiigAooooAKKKKACiiigAooooAKKKKACiiigAooo&#10;oAKKKKACiiigAooooAKKKKACiiigAooooAKKKKACiiigAooooAKTmlooAZRTtoo2ilqA2inbRRtF&#10;GoC0UUUw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TIpM0lFQA7mlpOaWq1A&#10;KKKKYBRRRQAUUUUtQCik5ptGoC5pKXbTeanUBaKKKNRaj6KZT6rUYUUUUw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TmlplLUAoooqdRai5pKKKBic0tLto20AGaXIpNtLtFVqAtFFFM&#10;AoopOaAG0UUVkLUKKKKCQooooAKKKKrUbClzSUu2jUodRRRVg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mRTadtFJtqAEoopdtSAlLmkp20VQBkU2l20baAHUUUVYBRRRQAVXuIxcqFFW&#10;KKAKX2UfY9nfGaX7OPsuz2qzRUakjKfRRRqBn3dm16uVurq0P+ycVdp9FGoDKKfRUiK9lZi0GAas&#10;5o20barUsdRRRVg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">
                <v:shape id="Picture 56" o:spid="_x0000_s1027" type="#_x0000_t75" style="position:absolute;width:75590;height:1068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FJdeLCAAAA2wAAAA8AAABkcnMvZG93bnJldi54bWxEj92KwjAUhO8XfIdwBO801UUt1SgiCIu6&#10;4B9eH5pjW2xOShNtfXsjLOzlMDPfMPNla0rxpNoVlhUMBxEI4tTqgjMFl/OmH4NwHlljaZkUvMjB&#10;ctH5mmOibcNHep58JgKEXYIKcu+rREqX5mTQDWxFHLybrQ36IOtM6hqbADelHEXRRBosOCzkWNE6&#10;p/R+ehgFcby56ni1raZX/t2N9o8oPTQXpXrddjUD4an1/+G/9o9W8D2Gz5fwA+TiD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RSXXiwgAAANsAAAAPAAAAAAAAAAAAAAAAAJ8C&#10;AABkcnMvZG93bnJldi54bWxQSwUGAAAAAAQABAD3AAAAjgMAAAAA&#10;">
                  <v:imagedata r:id="rId60" o:title=""/>
                  <v:path arrowok="t"/>
                </v:shape>
                <v:shape id="Picture 57" o:spid="_x0000_s1028" type="#_x0000_t75" style="position:absolute;left:21945;top:2682;width:52426;height:438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bTY1jBAAAA2wAAAA8AAABkcnMvZG93bnJldi54bWxEj92KwjAUhO8XfIdwBG8WTVUQqUbRXZXe&#10;rX8PcGiObbE5KU1q69sbQdjLYWa+YZbrzpTiQbUrLCsYjyIQxKnVBWcKrpf9cA7CeWSNpWVS8CQH&#10;61Xva4mxti2f6HH2mQgQdjEqyL2vYildmpNBN7IVcfButjbog6wzqWtsA9yUchJFM2mw4LCQY0U/&#10;OaX3c2MUNEVyaHeJcbfx9veI3+Yvazqp1KDfbRYgPHX+P/xpJ1rBdAbvL+EHyNUL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FbTY1jBAAAA2wAAAA8AAAAAAAAAAAAAAAAAnwIA&#10;AGRycy9kb3ducmV2LnhtbFBLBQYAAAAABAAEAPcAAACNAwAAAAA=&#10;">
                  <v:imagedata r:id="rId61" o:title=""/>
                  <v:path arrowok="t"/>
                </v:shape>
                <v:shape id="Picture 58" o:spid="_x0000_s1029" type="#_x0000_t75" style="position:absolute;left:10728;top:11460;width:58278;height:858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iDpPXBAAAA2wAAAA8AAABkcnMvZG93bnJldi54bWxEj0urwjAUhPeC/yEcwZ2mPlCpRpFeBXfi&#10;C1wem2NbbE5Kk6v1399cEFwOM/MNs1g1phRPql1hWcGgH4EgTq0uOFNwPm17MxDOI2ssLZOCNzlY&#10;LdutBcbavvhAz6PPRICwi1FB7n0VS+nSnAy6vq2Ig3e3tUEfZJ1JXeMrwE0ph1E0kQYLDgs5VpTk&#10;lD6Ov0ZBcrtei7Up3SG5bHDseH96/+yV6naa9RyEp8Z/w5/2TisYTeH/S/gBcvkH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CiDpPXBAAAA2wAAAA8AAAAAAAAAAAAAAAAAnwIA&#10;AGRycy9kb3ducmV2LnhtbFBLBQYAAAAABAAEAPcAAACNAwAAAAA=&#10;">
                  <v:imagedata r:id="rId62" o:title=""/>
                  <v:path arrowok="t"/>
                </v:shape>
                <v:shape id="Picture 59" o:spid="_x0000_s1030" type="#_x0000_t75" style="position:absolute;left:61935;top:97536;width:10973;height:58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rYmF/BAAAA2wAAAA8AAABkcnMvZG93bnJldi54bWxEj02LwkAMhu/C/ochwt7s1A9kqY7iCoJ7&#10;tAp7DZ3YFjuZ0hl1/Pebw4LH8OZ9kme9Ta5TDxpC69nANMtBEVfetlwbuJwPky9QISJb7DyTgRcF&#10;2G4+RmssrH/yiR5lrJVAOBRooImxL7QOVUMOQ+Z7YsmufnAYZRxqbQd8Ctx1epbnS+2wZbnQYE/7&#10;hqpbeXdC+bnu8oS6R92Vi1eqf7+Py7kxn+O0W4GKlOJ7+b99tAbm8qy4iAfozR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PrYmF/BAAAA2wAAAA8AAAAAAAAAAAAAAAAAnwIA&#10;AGRycy9kb3ducmV2LnhtbFBLBQYAAAAABAAEAPcAAACNAwAAAAA=&#10;">
                  <v:imagedata r:id="rId63" o:title=""/>
                  <v:path arrowok="t"/>
                </v:shape>
                <w10:wrap type="topAndBottom" anchorx="page" anchory="page"/>
              </v:group>
            </w:pict>
          </mc:Fallback>
        </mc:AlternateContent>
      </w:r>
    </w:p>
    <w:p w:rsidR="00C17C3B" w:rsidRDefault="00C951FF">
      <w:pPr>
        <w:pageBreakBefore/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3" cy="10686291"/>
                <wp:effectExtent l="0" t="0" r="3807" b="759"/>
                <wp:wrapTopAndBottom/>
                <wp:docPr id="39" name="Group 3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3" cy="10686291"/>
                          <a:chOff x="0" y="0"/>
                          <a:chExt cx="7559043" cy="10686291"/>
                        </a:xfrm>
                      </wpg:grpSpPr>
                      <pic:pic xmlns:pic="http://schemas.openxmlformats.org/drawingml/2006/picture">
                        <pic:nvPicPr>
                          <pic:cNvPr id="40" name="Picture 63"/>
                          <pic:cNvPicPr>
                            <a:picLocks noChangeAspect="1"/>
                          </pic:cNvPicPr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3" cy="106862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  <a:prstDash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1" name="Picture 64"/>
                          <pic:cNvPicPr>
                            <a:picLocks noChangeAspect="1"/>
                          </pic:cNvPicPr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1389888" y="280419"/>
                            <a:ext cx="6047228" cy="4267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  <a:prstDash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2" name="Picture 65"/>
                          <pic:cNvPicPr>
                            <a:picLocks noChangeAspect="1"/>
                          </pic:cNvPicPr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1072892" y="1146044"/>
                            <a:ext cx="5827772" cy="88635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  <a:prstDash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B635BB8" id="Group 325" o:spid="_x0000_s1026" style="position:absolute;margin-left:0;margin-top:0;width:595.2pt;height:841.45pt;z-index:251667456;mso-position-horizontal-relative:page;mso-position-vertical-relative:page" coordsize="75590,106862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/VOo+akplLUB9FFFMApOaWub8GaHdeGfD9ppl3em&#10;/ulBzdY60AdJRRRQAUUUUAFFFFABRRRQAUVy3he41y5066PiK3tLS5+1XCoLUkj7MD8pz69M11N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yn0nN&#10;LUBaKKKYBRRRQAUUUUAFFFFABRRRQAUUlFABzS0maW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o6x/yDbn/d&#10;qa1+6ar6x/yDbr6Vc5oAkooooAKKKKACiiigAooooAZTqWigBKKWigAooooAKKKKACkpa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cp4B&#10;/wCQD/28N/Surrk/h/8A8gH/ALeW/pXW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">
                <v:shape id="Picture 63" o:spid="_x0000_s1027" type="#_x0000_t75" style="position:absolute;width:75590;height:1068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y2Rb/BAAAA2wAAAA8AAABkcnMvZG93bnJldi54bWxET89rwjAUvg/2P4Qn7DZTRUappkUH6mC7&#10;6Ibg7dE8m2LyUpuo9b9fDoMdP77fi2pwVtyoD61nBZNxBoK49rrlRsHP9/o1BxEiskbrmRQ8KEBV&#10;Pj8tsND+zju67WMjUgiHAhWYGLtCylAbchjGviNO3Mn3DmOCfSN1j/cU7qycZtmbdNhyajDY0buh&#10;+ry/OgWfcnvdXL7s9JE3dnU5rnaUH4xSL6NhOQcRaYj/4j/3h1YwS+vTl/QDZPkL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Ky2Rb/BAAAA2wAAAA8AAAAAAAAAAAAAAAAAnwIA&#10;AGRycy9kb3ducmV2LnhtbFBLBQYAAAAABAAEAPcAAACNAwAAAAA=&#10;">
                  <v:imagedata r:id="rId67" o:title=""/>
                  <v:path arrowok="t"/>
                </v:shape>
                <v:shape id="Picture 64" o:spid="_x0000_s1028" type="#_x0000_t75" style="position:absolute;left:13898;top:2804;width:60473;height:42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YcATPFAAAA2wAAAA8AAABkcnMvZG93bnJldi54bWxEj0+LwjAUxO+C3yE8YS+iqaKi1SgiLOtB&#10;d/EPiLdH82yLzUtpona/vREEj8PM/IaZLWpTiDtVLresoNeNQBAnVuecKjgevjtjEM4jaywsk4J/&#10;crCYNxszjLV98I7ue5+KAGEXo4LM+zKW0iUZGXRdWxIH72Irgz7IKpW6wkeAm0L2o2gkDeYcFjIs&#10;aZVRct3fjIL2ORmU6e9weLr9/OXbPm3Xm/ZEqa9WvZyC8FT7T/jdXmsFgx68voQfIOdP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WHAEzxQAAANsAAAAPAAAAAAAAAAAAAAAA&#10;AJ8CAABkcnMvZG93bnJldi54bWxQSwUGAAAAAAQABAD3AAAAkQMAAAAA&#10;">
                  <v:imagedata r:id="rId68" o:title=""/>
                  <v:path arrowok="t"/>
                </v:shape>
                <v:shape id="Picture 65" o:spid="_x0000_s1029" type="#_x0000_t75" style="position:absolute;left:10728;top:11460;width:58278;height:8863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UDNFrCAAAA2wAAAA8AAABkcnMvZG93bnJldi54bWxEj9GKwjAURN+F/YdwF/ZF1lQRV2qjiLjq&#10;gyC6+wGX5tqUNjeliVr/3giCj8PMnGGyRWdrcaXWl44VDAcJCOLc6ZILBf9/v99TED4ga6wdk4I7&#10;eVjMP3oZptrd+EjXUyhEhLBPUYEJoUml9Lkhi37gGuLonV1rMUTZFlK3eItwW8tRkkykxZLjgsGG&#10;Voby6nSxCqY5uu16/bOX5thvrN5Uh12RKPX12S1nIAJ14R1+tXdawXgEzy/xB8j5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lAzRawgAAANsAAAAPAAAAAAAAAAAAAAAAAJ8C&#10;AABkcnMvZG93bnJldi54bWxQSwUGAAAAAAQABAD3AAAAjgMAAAAA&#10;">
                  <v:imagedata r:id="rId69" o:title=""/>
                  <v:path arrowok="t"/>
                </v:shape>
                <w10:wrap type="topAndBottom" anchorx="page" anchory="page"/>
              </v:group>
            </w:pict>
          </mc:Fallback>
        </mc:AlternateContent>
      </w:r>
    </w:p>
    <w:p w:rsidR="00C17C3B" w:rsidRDefault="00C951FF">
      <w:pPr>
        <w:pageBreakBefore/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3" cy="10686291"/>
                <wp:effectExtent l="0" t="0" r="3807" b="759"/>
                <wp:wrapTopAndBottom/>
                <wp:docPr id="43" name="Group 3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3" cy="10686291"/>
                          <a:chOff x="0" y="0"/>
                          <a:chExt cx="7559043" cy="10686291"/>
                        </a:xfrm>
                      </wpg:grpSpPr>
                      <pic:pic xmlns:pic="http://schemas.openxmlformats.org/drawingml/2006/picture">
                        <pic:nvPicPr>
                          <pic:cNvPr id="44" name="Picture 69"/>
                          <pic:cNvPicPr>
                            <a:picLocks noChangeAspect="1"/>
                          </pic:cNvPicPr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3" cy="106862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  <a:prstDash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5" name="Picture 70"/>
                          <pic:cNvPicPr>
                            <a:picLocks noChangeAspect="1"/>
                          </pic:cNvPicPr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2194560" y="268220"/>
                            <a:ext cx="5266944" cy="4389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  <a:prstDash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6" name="Picture 71"/>
                          <pic:cNvPicPr>
                            <a:picLocks noChangeAspect="1"/>
                          </pic:cNvPicPr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1097280" y="1146044"/>
                            <a:ext cx="5827772" cy="81076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  <a:prstDash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D579507" id="Group 326" o:spid="_x0000_s1026" style="position:absolute;margin-left:0;margin-top:0;width:595.2pt;height:841.45pt;z-index:251668480;mso-position-horizontal-relative:page;mso-position-vertical-relative:page" coordsize="75590,106862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j/7N0NtiSrjbDr256H5z8wD6TvJxvcFMWPJARBRL7PWrFOnZ0gJEFE5q7s4wY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9U6z7L711/wBfB/pWhVe1+6aW&#10;oFiiiimAUnNLXK+DPDg8G2F5a/aWvDc3dxebmHPJHFAHVUUUUAFFFFABRRRQAUUUUAFFc34L/t23&#10;8P2qeILmzvNYUf6S1kML+FdJ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Mp9MpagPooopgFFFFABRRRQAUUUUAFFFFABRRSUALRSUUALRRSUALRSU&#10;t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BHzVXR/wDkG23+7Vi5+7VfR/8AkG23+7QB&#10;eooooAKKKKACiiigAooooAKKKKACiiigAooooASloooASil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Bz/AIJ/5FDSf+vU&#10;V0Fc94J/5E/Sf+vWuh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Dn/BP/ACKGk/8AXqK6Cuf8E/8A&#10;Io6T/wBewro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wPBP/Io6T/17Ct+sDwT/AMijpP8A17Ct&#10;+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kpaACiiigAooooAKKKKACiiigAooooAwPBX/Io6T/ANewrfrB8E/8ilpP/Xstb1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">
                <v:shape id="Picture 69" o:spid="_x0000_s1027" type="#_x0000_t75" style="position:absolute;width:75590;height:1068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OlSTvBAAAA2wAAAA8AAABkcnMvZG93bnJldi54bWxEj0GLwjAUhO8L/ofwBG9rqmiRahRRFGEv&#10;btX7o3m2pc1LaaKt/34jCHscZuYbZrXpTS2e1LrSsoLJOAJBnFldcq7gejl8L0A4j6yxtkwKXuRg&#10;sx58rTDRtuNfeqY+FwHCLkEFhfdNIqXLCjLoxrYhDt7dtgZ9kG0udYtdgJtaTqMolgZLDgsFNrQr&#10;KKvSh1Hgj/O4S8s6r/DyE5/jNNofb5VSo2G/XYLw1Pv/8Kd90gpmM3h/CT9Arv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AOlSTvBAAAA2wAAAA8AAAAAAAAAAAAAAAAAnwIA&#10;AGRycy9kb3ducmV2LnhtbFBLBQYAAAAABAAEAPcAAACNAwAAAAA=&#10;">
                  <v:imagedata r:id="rId73" o:title=""/>
                  <v:path arrowok="t"/>
                </v:shape>
                <v:shape id="Picture 70" o:spid="_x0000_s1028" type="#_x0000_t75" style="position:absolute;left:21945;top:2682;width:52670;height:438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IuGCbDAAAA2wAAAA8AAABkcnMvZG93bnJldi54bWxEj91qwkAUhO8LvsNyhN7VjX9BoquIRbAW&#10;RKMPcMgek2D2bNjdxvTtu4VCL4eZ+YZZbXrTiI6cry0rGI8SEMSF1TWXCm7X/dsChA/IGhvLpOCb&#10;PGzWg5cVZto++UJdHkoRIewzVFCF0GZS+qIig35kW+Lo3a0zGKJ0pdQOnxFuGjlJklQarDkuVNjS&#10;rqLikX8ZBdjh4TSf3Mfu831WnKfy+JHmR6Veh/12CSJQH/7Df+2DVjCbw++X+APk+g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ki4YJsMAAADbAAAADwAAAAAAAAAAAAAAAACf&#10;AgAAZHJzL2Rvd25yZXYueG1sUEsFBgAAAAAEAAQA9wAAAI8DAAAAAA==&#10;">
                  <v:imagedata r:id="rId74" o:title=""/>
                  <v:path arrowok="t"/>
                </v:shape>
                <v:shape id="Picture 71" o:spid="_x0000_s1029" type="#_x0000_t75" style="position:absolute;left:10972;top:11460;width:58278;height:810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OzscW+AAAA2wAAAA8AAABkcnMvZG93bnJldi54bWxEj80KwjAQhO+C7xBW8KapWkSqUUQQPIj4&#10;9wBLs7bFZlObqNWnN4LgcZiZb5jZojGleFDtCssKBv0IBHFqdcGZgvNp3ZuAcB5ZY2mZFLzIwWLe&#10;bs0w0fbJB3ocfSYChF2CCnLvq0RKl+Zk0PVtRRy8i60N+iDrTOoanwFuSjmMorE0WHBYyLGiVU7p&#10;9Xg3Ctaj3St+x3LPSMvtpdLo8HxTqttpllMQnhr/D//aG60gHsP3S/gBcv4B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NOzscW+AAAA2wAAAA8AAAAAAAAAAAAAAAAAnwIAAGRy&#10;cy9kb3ducmV2LnhtbFBLBQYAAAAABAAEAPcAAACKAwAAAAA=&#10;">
                  <v:imagedata r:id="rId75" o:title=""/>
                  <v:path arrowok="t"/>
                </v:shape>
                <w10:wrap type="topAndBottom" anchorx="page" anchory="page"/>
              </v:group>
            </w:pict>
          </mc:Fallback>
        </mc:AlternateContent>
      </w:r>
    </w:p>
    <w:p w:rsidR="00C17C3B" w:rsidRDefault="00C951FF">
      <w:pPr>
        <w:pageBreakBefore/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3" cy="10686291"/>
                <wp:effectExtent l="0" t="0" r="3807" b="759"/>
                <wp:wrapTopAndBottom/>
                <wp:docPr id="47" name="Group 3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3" cy="10686291"/>
                          <a:chOff x="0" y="0"/>
                          <a:chExt cx="7559043" cy="10686291"/>
                        </a:xfrm>
                      </wpg:grpSpPr>
                      <pic:pic xmlns:pic="http://schemas.openxmlformats.org/drawingml/2006/picture">
                        <pic:nvPicPr>
                          <pic:cNvPr id="48" name="Picture 75"/>
                          <pic:cNvPicPr>
                            <a:picLocks noChangeAspect="1"/>
                          </pic:cNvPicPr>
                        </pic:nvPicPr>
                        <pic:blipFill>
                          <a:blip r:embed="rId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3" cy="106862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  <a:prstDash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9" name="Picture 76"/>
                          <pic:cNvPicPr>
                            <a:picLocks noChangeAspect="1"/>
                          </pic:cNvPicPr>
                        </pic:nvPicPr>
                        <pic:blipFill>
                          <a:blip r:embed="rId77"/>
                          <a:stretch>
                            <a:fillRect/>
                          </a:stretch>
                        </pic:blipFill>
                        <pic:spPr>
                          <a:xfrm>
                            <a:off x="2194560" y="292608"/>
                            <a:ext cx="1511804" cy="4267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  <a:prstDash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50" name="Picture 77"/>
                          <pic:cNvPicPr>
                            <a:picLocks noChangeAspect="1"/>
                          </pic:cNvPicPr>
                        </pic:nvPicPr>
                        <pic:blipFill>
                          <a:blip r:embed="rId78"/>
                          <a:stretch>
                            <a:fillRect/>
                          </a:stretch>
                        </pic:blipFill>
                        <pic:spPr>
                          <a:xfrm>
                            <a:off x="3706364" y="353571"/>
                            <a:ext cx="3730752" cy="316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  <a:prstDash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51" name="Picture 78"/>
                          <pic:cNvPicPr>
                            <a:picLocks noChangeAspect="1"/>
                          </pic:cNvPicPr>
                        </pic:nvPicPr>
                        <pic:blipFill>
                          <a:blip r:embed="rId79"/>
                          <a:stretch>
                            <a:fillRect/>
                          </a:stretch>
                        </pic:blipFill>
                        <pic:spPr>
                          <a:xfrm>
                            <a:off x="1072892" y="1170432"/>
                            <a:ext cx="5827772" cy="76443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  <a:prstDash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00F803E" id="Group 320" o:spid="_x0000_s1026" style="position:absolute;margin-left:0;margin-top:0;width:595.2pt;height:841.45pt;z-index:251669504;mso-position-horizontal-relative:page;mso-position-vertical-relative:page" coordsize="75590,106862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gP+fvbtBsuXUETX62uPw/EfmefRrbLApih9JCBIyvxWR&#10;4ePaICRB5t5VdY8v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gP/f3r1gSYoji6J9t8fR8x9Zz+O+q9NQhyQlkOnDz/de&#10;i5WR7vqYmQR4BBVZ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lFLRQAlFLRQAUU&#10;UUAFFFFABRRRQAUUUUAFFFFAGbrH/IPvP+vc/wBamsf+PG1+gqHWP+Qfef8AXuf61PY/8eNv9BQB&#10;booooAKKKKACiiigAooooAKKKKAEpaKKACiiigBKKWigBKKW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M3WP+Qfef8AXuf61PY/8eNv9BUGsf8AIPvP+vc/1qxZ&#10;/wDHkPpQBaooooAKKKKACiiigAooooAKKKKACiiigAooooAKKKKACiiigAooooAKKKTmgBaKTmjm&#10;gBaKTmjmgBaKZTuaAFoplO5oAWik5o5oAWik5o5oAWik5o5oAWik5o5oAWiiigAoopOaAFooooAK&#10;KKKACiiigAooooAKKKKACik5pa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BkeJP+QBff8AXua0bb7tUdc/5Al3/u/1rRoAfRRRQAUUUUAFFFFABRRRQAUUUUAFFFFABRRRQAUU&#10;UUAFFFFABRRRQAUUUUAFFFFABRRRQAUUUUAFFFFABRRSc0ALRRRQAUUUnNAC0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5fxV/yHPDv/AF9f0rqK5fxV/wAhzw7/ANfX9K6igAooooAK&#10;KKKACiiigAooooAKKKKACiiigAooooAKKKKACiiigAooooAKKKKACiiigAooooAKKKKAE5paKKAC&#10;iiigApOaWigApOaWigAooooATmjmlooATmjmlooATmjml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Dmrr/kb7P/AK9T/Oulrmbr/kfLT/r1P8zXTUAF&#10;FFFABRRRQAUUUUAFFFFABRRRQAUUUUAFFFFABRRRQAUUUUAFFFFABRRRQAUUUUAFFFFABRRRQAUU&#10;UUAFFFFABRRRQAUUUUAFFFFABRRRQAUUUUAFFFFACc0t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BzCf8j1c/wDXoK6euXX/AJHy6/69BX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B&#10;zCf8j1c/9egrp65i1/5H67/69R/Oun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DmLX/kfrv/AK9R&#10;/Ounrl7X/kfrv/r2H8xX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DnPh//AMifo3/XsK6Ouf8ABP8AyKGk/wDXqK6C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Oc+H&#10;/wDyJ+jf9ewro6534f8A/InaN/17Cui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DnvBP/In6T/16&#10;10Nc94J/5E/Sf+vWuh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Dn/BP/ACKGk/8AXqK6Cuf8E/8A&#10;IoaT/wBeoroKACiiigAooooAKKKKACiiigAooooAKKKKACiiigAooooAKKKKACiiigAopOaOaAFo&#10;pOaOaAFopOaOaAFopOaOaAFopOaOaAFopOaOaAEzS5FNopagPopOaOaYC0UnNHNAC0UnNHNAC0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Bz/g&#10;n/kUNJ/69RXQVgeCv+RR0n/r2Fb9ABRRRQAUUUUAFFFFABRRRQAUUUUAFFFFABRRRQAUUUUAFFFF&#10;ABRRRQA3NJRRS1AXNJRRRqAuaSiijUApc0lFGoBRRRUkBRRS7arUYlFFFSIKKKKrUrUTmlooo1DU&#10;KKKKNQ1H0UUUxh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YHgr/kUdJ/69hW/WH4T/AORU0z/r1H8q3KACiiigAooooAKKKKACiiigAooooAKKKKAC&#10;iiigAooooAKKKKACiiigAooooATmloooATmjmlooATmjmlooATmjmlooATmjmlooATmjmlooATmj&#10;mlooATmjmlooATmjml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kooAW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pKWkoAj+6MCkZfMAzwa8z+KPx08NfDD7&#10;LZ3Zub/xDeDNpolkubu59gK5rwF+0ZN4k+KDeA/Evhi88HeILi1OpaYt4wYXVsDg9OhByCK6VhKt&#10;Sl7Rx90x9tTv7M92paKK5jY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">
                <v:shape id="Picture 75" o:spid="_x0000_s1027" type="#_x0000_t75" style="position:absolute;width:75590;height:1068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3S6zbCAAAA2wAAAA8AAABkcnMvZG93bnJldi54bWxET01rwkAQvRf8D8sIvTUbRUViVhFBEYo0&#10;aik5jtlpEpqdDdnVpP313UOhx8f7TjeDacSDOldbVjCJYhDEhdU1lwrer/uXJQjnkTU2lknBNznY&#10;rEdPKSba9nymx8WXIoSwS1BB5X2bSOmKigy6yLbEgfu0nUEfYFdK3WEfwk0jp3G8kAZrDg0VtrSr&#10;qPi63I2Cj8P+8Jphe4rvNru95fN88eNzpZ7Hw3YFwtPg/8V/7qNWMAtjw5fwA+T6F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d0us2wgAAANsAAAAPAAAAAAAAAAAAAAAAAJ8C&#10;AABkcnMvZG93bnJldi54bWxQSwUGAAAAAAQABAD3AAAAjgMAAAAA&#10;">
                  <v:imagedata r:id="rId80" o:title=""/>
                  <v:path arrowok="t"/>
                </v:shape>
                <v:shape id="Picture 76" o:spid="_x0000_s1028" type="#_x0000_t75" style="position:absolute;left:21945;top:2926;width:15118;height:42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+dRAjGAAAA2wAAAA8AAABkcnMvZG93bnJldi54bWxEj0FrwkAUhO+C/2F5gre6UaS20VVCoKUg&#10;lVZDqbdH9pkEs29Ddhtjf31XKHgcZuYbZrXpTS06al1lWcF0EoEgzq2uuFCQHV4enkA4j6yxtkwK&#10;ruRgsx4OVhhre+FP6va+EAHCLkYFpfdNLKXLSzLoJrYhDt7JtgZ9kG0hdYuXADe1nEXRozRYcVgo&#10;saG0pPy8/zEK6uzj+/dru929VtdDmhx38j1bdEqNR32yBOGp9/fwf/tNK5g/w+1L+AFy/Q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X51ECMYAAADbAAAADwAAAAAAAAAAAAAA&#10;AACfAgAAZHJzL2Rvd25yZXYueG1sUEsFBgAAAAAEAAQA9wAAAJIDAAAAAA==&#10;">
                  <v:imagedata r:id="rId81" o:title=""/>
                  <v:path arrowok="t"/>
                </v:shape>
                <v:shape id="Picture 77" o:spid="_x0000_s1029" type="#_x0000_t75" style="position:absolute;left:37063;top:3535;width:37308;height:31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BWR9nCAAAA2wAAAA8AAABkcnMvZG93bnJldi54bWxET91qwjAUvh/4DuEIu5upY9OtGouMCkMQ&#10;XN0DnDXHttqclCa21ac3F8IuP77/ZTKYWnTUusqygukkAkGcW11xoeD3sHn5AOE8ssbaMim4koNk&#10;NXpaYqxtzz/UZb4QIYRdjApK75tYSpeXZNBNbEMcuKNtDfoA20LqFvsQbmr5GkUzabDi0FBiQ18l&#10;5efsYhTssrrBzz7t9uc9p9O33W07/zsp9Twe1gsQngb/L364v7WC97A+fAk/QK7u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QVkfZwgAAANsAAAAPAAAAAAAAAAAAAAAAAJ8C&#10;AABkcnMvZG93bnJldi54bWxQSwUGAAAAAAQABAD3AAAAjgMAAAAA&#10;">
                  <v:imagedata r:id="rId82" o:title=""/>
                  <v:path arrowok="t"/>
                </v:shape>
                <v:shape id="Picture 78" o:spid="_x0000_s1030" type="#_x0000_t75" style="position:absolute;left:10728;top:11704;width:58278;height:7644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icPFLBAAAA2wAAAA8AAABkcnMvZG93bnJldi54bWxEj0GLwjAUhO8L/ofwBG9rqqhINYoIC3rw&#10;UPUHPJpnGmxeSpOt1V9vFhY8DjPzDbPe9q4WHbXBelYwGWcgiEuvLRsF18vP9xJEiMgaa8+k4EkB&#10;tpvB1xpz7R9cUHeORiQIhxwVVDE2uZShrMhhGPuGOHk33zqMSbZG6hYfCe5qOc2yhXRoOS1U2NC+&#10;ovJ+/nUKdGmn5lYcC2O7VzGjeDwddKPUaNjvViAi9fET/m8ftIL5BP6+pB8gN2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NicPFLBAAAA2wAAAA8AAAAAAAAAAAAAAAAAnwIA&#10;AGRycy9kb3ducmV2LnhtbFBLBQYAAAAABAAEAPcAAACNAwAAAAA=&#10;">
                  <v:imagedata r:id="rId83" o:title=""/>
                  <v:path arrowok="t"/>
                </v:shape>
                <w10:wrap type="topAndBottom" anchorx="page" anchory="page"/>
              </v:group>
            </w:pict>
          </mc:Fallback>
        </mc:AlternateContent>
      </w:r>
    </w:p>
    <w:p w:rsidR="00C17C3B" w:rsidRDefault="00C951FF">
      <w:pPr>
        <w:pageBreakBefore/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3" cy="10686291"/>
                <wp:effectExtent l="0" t="0" r="3807" b="759"/>
                <wp:wrapTopAndBottom/>
                <wp:docPr id="52" name="Group 3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3" cy="10686291"/>
                          <a:chOff x="0" y="0"/>
                          <a:chExt cx="7559043" cy="10686291"/>
                        </a:xfrm>
                      </wpg:grpSpPr>
                      <pic:pic xmlns:pic="http://schemas.openxmlformats.org/drawingml/2006/picture">
                        <pic:nvPicPr>
                          <pic:cNvPr id="53" name="Picture 82"/>
                          <pic:cNvPicPr>
                            <a:picLocks noChangeAspect="1"/>
                          </pic:cNvPicPr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3" cy="106862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  <a:prstDash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54" name="Picture 83"/>
                          <pic:cNvPicPr>
                            <a:picLocks noChangeAspect="1"/>
                          </pic:cNvPicPr>
                        </pic:nvPicPr>
                        <pic:blipFill>
                          <a:blip r:embed="rId85"/>
                          <a:stretch>
                            <a:fillRect/>
                          </a:stretch>
                        </pic:blipFill>
                        <pic:spPr>
                          <a:xfrm>
                            <a:off x="1389888" y="292608"/>
                            <a:ext cx="6047228" cy="4389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  <a:prstDash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55" name="Picture 84"/>
                          <pic:cNvPicPr>
                            <a:picLocks noChangeAspect="1"/>
                          </pic:cNvPicPr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1146044" y="1158243"/>
                            <a:ext cx="5754620" cy="79735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  <a:prstDash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56" name="Picture 85"/>
                          <pic:cNvPicPr>
                            <a:picLocks noChangeAspect="1"/>
                          </pic:cNvPicPr>
                        </pic:nvPicPr>
                        <pic:blipFill>
                          <a:blip r:embed="rId87"/>
                          <a:stretch>
                            <a:fillRect/>
                          </a:stretch>
                        </pic:blipFill>
                        <pic:spPr>
                          <a:xfrm>
                            <a:off x="1316736" y="5096252"/>
                            <a:ext cx="1267971" cy="16824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  <a:prstDash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57" name="Picture 86"/>
                          <pic:cNvPicPr>
                            <a:picLocks noChangeAspect="1"/>
                          </pic:cNvPicPr>
                        </pic:nvPicPr>
                        <pic:blipFill>
                          <a:blip r:embed="rId88"/>
                          <a:stretch>
                            <a:fillRect/>
                          </a:stretch>
                        </pic:blipFill>
                        <pic:spPr>
                          <a:xfrm>
                            <a:off x="1316736" y="5096252"/>
                            <a:ext cx="1267971" cy="16824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  <a:prstDash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58" name="Picture 87"/>
                          <pic:cNvPicPr>
                            <a:picLocks noChangeAspect="1"/>
                          </pic:cNvPicPr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1316736" y="6778748"/>
                            <a:ext cx="780284" cy="3047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  <a:prstDash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59" name="Picture 88"/>
                          <pic:cNvPicPr>
                            <a:picLocks noChangeAspect="1"/>
                          </pic:cNvPicPr>
                        </pic:nvPicPr>
                        <pic:blipFill>
                          <a:blip r:embed="rId90"/>
                          <a:stretch>
                            <a:fillRect/>
                          </a:stretch>
                        </pic:blipFill>
                        <pic:spPr>
                          <a:xfrm>
                            <a:off x="1316736" y="6778748"/>
                            <a:ext cx="780284" cy="3047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  <a:prstDash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60" name="Picture 89"/>
                          <pic:cNvPicPr>
                            <a:picLocks noChangeAspect="1"/>
                          </pic:cNvPicPr>
                        </pic:nvPicPr>
                        <pic:blipFill>
                          <a:blip r:embed="rId91"/>
                          <a:stretch>
                            <a:fillRect/>
                          </a:stretch>
                        </pic:blipFill>
                        <pic:spPr>
                          <a:xfrm>
                            <a:off x="1414275" y="1658108"/>
                            <a:ext cx="5340096" cy="268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  <a:prstDash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C5553C3" id="Group 330" o:spid="_x0000_s1026" style="position:absolute;margin-left:0;margin-top:0;width:595.2pt;height:841.45pt;z-index:251670528;mso-position-horizontal-relative:page;mso-position-vertical-relative:page" coordsize="75590,106862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SilooASilooAKKKKAEopa&#10;KACiiigDN1v/AI8DWlWdrX/Hga0aACiiigAooooAKKKKACiiigAooooAKSlooAKKKKACkpaKACkp&#10;a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nNHNLRQAnNHNLRQAnNHNLRQAnNHNLRQAnNHNLRQAnNHN&#10;LRQAnNHNLRQAnNHNLRQAnNHNLRS1ATmjmloo1ATmjmlopgJzRzS0UtQE5paKKNQCk5paKYCc0c0t&#10;FLUApOaWijUBOaWiijUBOaWiijUBOaOaWijUBOaOaWimAnNHNLRQAnNHNLRQAnNHNLRQAnNNp9FA&#10;DKdzS0UAMp9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lL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">
                <v:shape id="Picture 82" o:spid="_x0000_s1027" type="#_x0000_t75" style="position:absolute;width:75590;height:1068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nUqk/GAAAA2wAAAA8AAABkcnMvZG93bnJldi54bWxEj0FrwkAUhO8F/8PyhF5K3VRRbHSVoi1I&#10;D0JMi9dH9iUbzb4N2a3Gf98tFDwOM/MNs1z3thEX6nztWMHLKAFBXDhdc6XgK/94noPwAVlj45gU&#10;3MjDejV4WGKq3ZUzuhxCJSKEfYoKTAhtKqUvDFn0I9cSR690ncUQZVdJ3eE1wm0jx0kykxZrjgsG&#10;W9oYKs6HH6uAp8f3p3z/ObvlZbItX012Gn9nSj0O+7cFiEB9uIf/2zutYDqBvy/xB8jVL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CdSqT8YAAADbAAAADwAAAAAAAAAAAAAA&#10;AACfAgAAZHJzL2Rvd25yZXYueG1sUEsFBgAAAAAEAAQA9wAAAJIDAAAAAA==&#10;">
                  <v:imagedata r:id="rId92" o:title=""/>
                  <v:path arrowok="t"/>
                </v:shape>
                <v:shape id="Picture 83" o:spid="_x0000_s1028" type="#_x0000_t75" style="position:absolute;left:13898;top:2926;width:60473;height:438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5nDDzFAAAA2wAAAA8AAABkcnMvZG93bnJldi54bWxEj0FrwkAUhO+C/2F5BW+6iVhp06wiLQUP&#10;uSSK9PjIviZps29Ddpuk/fVdQfA4zMw3TLqfTCsG6l1jWUG8ikAQl1Y3XCk4n96XTyCcR9bYWiYF&#10;v+Rgv5vPUky0HTmnofCVCBB2CSqove8SKV1Zk0G3sh1x8D5tb9AH2VdS9zgGuGnlOoq20mDDYaHG&#10;jl5rKr+LH6Pg44tPF9kW+XYTZz57+3u+mLVWavEwHV5AeJr8PXxrH7WCxw1cv4QfIHf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+Zww8xQAAANsAAAAPAAAAAAAAAAAAAAAA&#10;AJ8CAABkcnMvZG93bnJldi54bWxQSwUGAAAAAAQABAD3AAAAkQMAAAAA&#10;">
                  <v:imagedata r:id="rId93" o:title=""/>
                  <v:path arrowok="t"/>
                </v:shape>
                <v:shape id="Picture 84" o:spid="_x0000_s1029" type="#_x0000_t75" style="position:absolute;left:11460;top:11582;width:57546;height:7973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+u0ErFAAAA2wAAAA8AAABkcnMvZG93bnJldi54bWxEj81qwzAQhO+BvIPYQm+x3EJ+cKKEEiiE&#10;lhyamDa5LdbGNrVWRlJj5e2rQiHHYWa+YVabaDpxJedbywqeshwEcWV1y7WC8vg6WYDwAVljZ5kU&#10;3MjDZj0erbDQduAPuh5CLRKEfYEKmhD6QkpfNWTQZ7YnTt7FOoMhSVdL7XBIcNPJ5zyfSYMtp4UG&#10;e9o2VH0ffoyCd7vb21M1/3LD+e2znl3KGM+lUo8P8WUJIlAM9/B/e6cVTKfw9yX9ALn+B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PrtBKxQAAANsAAAAPAAAAAAAAAAAAAAAA&#10;AJ8CAABkcnMvZG93bnJldi54bWxQSwUGAAAAAAQABAD3AAAAkQMAAAAA&#10;">
                  <v:imagedata r:id="rId94" o:title=""/>
                  <v:path arrowok="t"/>
                </v:shape>
                <v:shape id="Picture 85" o:spid="_x0000_s1030" type="#_x0000_t75" style="position:absolute;left:13167;top:50962;width:12680;height:1682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i+gBrGAAAA2wAAAA8AAABkcnMvZG93bnJldi54bWxEj0FrwkAUhO+C/2F5Qm+6sWDQ1FVEkPag&#10;BY2F9vbMPpNg9m2a3Wrqr3cFweMwM98w03lrKnGmxpWWFQwHEQjizOqScwX7dNUfg3AeWWNlmRT8&#10;k4P5rNuZYqLthbd03vlcBAi7BBUU3teJlC4ryKAb2Jo4eEfbGPRBNrnUDV4C3FTyNYpiabDksFBg&#10;TcuCstPuzyg47tPfdDHcHiZfn3qTx98/1/X7SKmXXrt4A+Gp9c/wo/2hFYxiuH8JP0DOb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GL6AGsYAAADbAAAADwAAAAAAAAAAAAAA&#10;AACfAgAAZHJzL2Rvd25yZXYueG1sUEsFBgAAAAAEAAQA9wAAAJIDAAAAAA==&#10;">
                  <v:imagedata r:id="rId95" o:title=""/>
                  <v:path arrowok="t"/>
                </v:shape>
                <v:shape id="Picture 86" o:spid="_x0000_s1031" type="#_x0000_t75" style="position:absolute;left:13167;top:50962;width:12680;height:1682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PveSrDAAAA2wAAAA8AAABkcnMvZG93bnJldi54bWxEj0+LwjAUxO+C3yE8YW9rqrtbtTaKuyJ4&#10;Evxz8fZonm1p81KarNZvbwTB4zAzv2HSZWdqcaXWlZYVjIYRCOLM6pJzBafj5nMKwnlkjbVlUnAn&#10;B8tFv5diou2N93Q9+FwECLsEFRTeN4mULivIoBvahjh4F9sa9EG2udQt3gLc1HIcRbE0WHJYKLCh&#10;v4Ky6vBvFPx+udnmGOvzel2573hXjvkujVIfg241B+Gp8+/wq73VCn4m8PwSfoBcPA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E+95KsMAAADbAAAADwAAAAAAAAAAAAAAAACf&#10;AgAAZHJzL2Rvd25yZXYueG1sUEsFBgAAAAAEAAQA9wAAAI8DAAAAAA==&#10;">
                  <v:imagedata r:id="rId96" o:title=""/>
                  <v:path arrowok="t"/>
                </v:shape>
                <v:shape id="Picture 87" o:spid="_x0000_s1032" type="#_x0000_t75" style="position:absolute;left:13167;top:67787;width:7803;height:30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rPeGbBAAAA2wAAAA8AAABkcnMvZG93bnJldi54bWxET89rgzAUvhf6P4Q32KW0sYOV4hqlFAo7&#10;ZZvV+8O8qcy8iEnV7a9fDoMdP77fp3yxvZho9J1jBftdAoK4dqbjRkF5u26PIHxANtg7JgXf5CHP&#10;1qsTpsbN/EFTERoRQ9inqKANYUil9HVLFv3ODcSR+3SjxRDh2Egz4hzDbS+fkuQgLXYcG1oc6NJS&#10;/VXcrYJi0oeNpKF6K9zPfH6vdKn3WqnHh+X8AiLQEv7Ff+5Xo+A5jo1f4g+Q2S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NrPeGbBAAAA2wAAAA8AAAAAAAAAAAAAAAAAnwIA&#10;AGRycy9kb3ducmV2LnhtbFBLBQYAAAAABAAEAPcAAACNAwAAAAA=&#10;">
                  <v:imagedata r:id="rId97" o:title=""/>
                  <v:path arrowok="t"/>
                </v:shape>
                <v:shape id="Picture 88" o:spid="_x0000_s1033" type="#_x0000_t75" style="position:absolute;left:13167;top:67787;width:7803;height:30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3oYpvEAAAA2wAAAA8AAABkcnMvZG93bnJldi54bWxEj0FrAjEUhO8F/0N4Qm81q9Kiq1FUKthL&#10;QdeDx+fmuVncvCxJqlt/fVMo9DjMzDfMfNnZRtzIh9qxguEgA0FcOl1zpeBYbF8mIEJE1tg4JgXf&#10;FGC56D3NMdfuznu6HWIlEoRDjgpMjG0uZSgNWQwD1xIn7+K8xZikr6T2eE9w28hRlr1JizWnBYMt&#10;bQyV18OXVRDGp2L7GPv1h949jN6cs88ivCv13O9WMxCRuvgf/mvvtILXKfx+ST9ALn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3oYpvEAAAA2wAAAA8AAAAAAAAAAAAAAAAA&#10;nwIAAGRycy9kb3ducmV2LnhtbFBLBQYAAAAABAAEAPcAAACQAwAAAAA=&#10;">
                  <v:imagedata r:id="rId98" o:title=""/>
                  <v:path arrowok="t"/>
                </v:shape>
                <v:shape id="Picture 89" o:spid="_x0000_s1034" type="#_x0000_t75" style="position:absolute;left:14142;top:16581;width:53401;height:26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">
                  <v:imagedata r:id="rId99" o:title=""/>
                  <v:path arrowok="t"/>
                </v:shape>
                <w10:wrap type="topAndBottom" anchorx="page" anchory="page"/>
              </v:group>
            </w:pict>
          </mc:Fallback>
        </mc:AlternateContent>
      </w:r>
    </w:p>
    <w:p w:rsidR="00C17C3B" w:rsidRDefault="00C951FF">
      <w:pPr>
        <w:pageBreakBefore/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3" cy="10686291"/>
                <wp:effectExtent l="0" t="0" r="3807" b="759"/>
                <wp:wrapTopAndBottom/>
                <wp:docPr id="61" name="Group 3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3" cy="10686291"/>
                          <a:chOff x="0" y="0"/>
                          <a:chExt cx="7559043" cy="10686291"/>
                        </a:xfrm>
                      </wpg:grpSpPr>
                      <pic:pic xmlns:pic="http://schemas.openxmlformats.org/drawingml/2006/picture">
                        <pic:nvPicPr>
                          <pic:cNvPr id="62" name="Picture 93"/>
                          <pic:cNvPicPr>
                            <a:picLocks noChangeAspect="1"/>
                          </pic:cNvPicPr>
                        </pic:nvPicPr>
                        <pic:blipFill>
                          <a:blip r:embed="rId1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3" cy="106862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  <a:prstDash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63" name="Picture 94"/>
                          <pic:cNvPicPr>
                            <a:picLocks noChangeAspect="1"/>
                          </pic:cNvPicPr>
                        </pic:nvPicPr>
                        <pic:blipFill>
                          <a:blip r:embed="rId101"/>
                          <a:stretch>
                            <a:fillRect/>
                          </a:stretch>
                        </pic:blipFill>
                        <pic:spPr>
                          <a:xfrm>
                            <a:off x="3633212" y="329184"/>
                            <a:ext cx="3803903" cy="3291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  <a:prstDash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64" name="Picture 95"/>
                          <pic:cNvPicPr>
                            <a:picLocks noChangeAspect="1"/>
                          </pic:cNvPicPr>
                        </pic:nvPicPr>
                        <pic:blipFill>
                          <a:blip r:embed="rId102"/>
                          <a:stretch>
                            <a:fillRect/>
                          </a:stretch>
                        </pic:blipFill>
                        <pic:spPr>
                          <a:xfrm>
                            <a:off x="1121667" y="1121667"/>
                            <a:ext cx="3340604" cy="14386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  <a:prstDash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65" name="Picture 96"/>
                          <pic:cNvPicPr>
                            <a:picLocks noChangeAspect="1"/>
                          </pic:cNvPicPr>
                        </pic:nvPicPr>
                        <pic:blipFill>
                          <a:blip r:embed="rId103"/>
                          <a:stretch>
                            <a:fillRect/>
                          </a:stretch>
                        </pic:blipFill>
                        <pic:spPr>
                          <a:xfrm>
                            <a:off x="926588" y="10411971"/>
                            <a:ext cx="5852160" cy="1463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  <a:prstDash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66" name="Picture 97"/>
                          <pic:cNvPicPr>
                            <a:picLocks noChangeAspect="1"/>
                          </pic:cNvPicPr>
                        </pic:nvPicPr>
                        <pic:blipFill>
                          <a:blip r:embed="rId104"/>
                          <a:stretch>
                            <a:fillRect/>
                          </a:stretch>
                        </pic:blipFill>
                        <pic:spPr>
                          <a:xfrm>
                            <a:off x="926588" y="10411971"/>
                            <a:ext cx="5852160" cy="1463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  <a:prstDash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FA9FFD9" id="Group 329" o:spid="_x0000_s1026" style="position:absolute;margin-left:0;margin-top:0;width:595.2pt;height:841.45pt;z-index:251671552;mso-position-horizontal-relative:page;mso-position-vertical-relative:page" coordsize="75590,106862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/VOsfwv/AMgG0+lbFZujf8g21+lAGlRRRQAV&#10;i/8ACUWP/CQf2J9pX+1/sv2n7J/s9Ov1rarI/sO1/tz+1fIH2v7N9mz7ZzigDXqnfXVtYJ9ouDtA&#10;4zVyoJLdbgZagCeiiigAqjf3sGnx/abm6FtbgfxcCr1c/wCNvC2meNvD91oWqjNpdjBFAHQUUUUA&#10;JzS1g+GdBGjJeD7Xd3n2q4Nzm8OSuccCt6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BSvv+PG5+lPs/8AjzFR&#10;6x/yDbn6f4VJZ/8AHmKALVFFFABRRRQAUUUUAFFFFABRRRQAmPailooAKKKKAEopaKACkpa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MnxP/yArv8A3a1eayvFH/ICu/8AdrWoAKKKKACiiigAooooAKKKKACi&#10;iigAooooAKKKKACiiigAooooAKKKKACk5paKAGUU7aKTbS1ASil20baNQDNJTtopNtGoCUUu2jbR&#10;qAlFLto20agJRRS7aNQDNJTtopNtGoCUUUu2jUB1FFFM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DH8Uf8gG7+lbFY/ij/kA3n0rYoAKKKKA&#10;CiiigAooooAKKKKACiiigAooooAKKKKACiiigAooooAKKKKACiiigAooooAKKKKACiiigAooooAK&#10;KKKAE5pa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MfxR/yAbv6VsVi+Jv+QG/4Vt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Bi+J/+QG/4VtVheJP+QeP+vhf61u0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BgeJP+QeP&#10;+vkVv1znib/j1T/r6t//AEIV0d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c54v8A+PGy/wCvy3/9&#10;Cro653xN/wAeq/8AX1b/APoQroq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5/wASf8edl/192/8A&#10;6FXQVz/iT/jzsv8Ar7t//Qq6CgAooooAKKKKACiiigAooooAKKKKACiiigAooooAKKKKACiiigAo&#10;oooAKKKKACik5o5oAWik5o5oAWik5o5oAWik5o5oAWik5o5oAWik5pa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53xR/rNJ/6+hXRVzfij/kJeH/APr7/pXSUAFFFFABRRRQAUUUUAFFFFAB&#10;RRRQAUUUUAFFFFABRRRQAUUUUAFFFFACZFNp20U2lqAUuaSl20agJRS7aSjUkKKXbSUalBRRRRqL&#10;UKKXbRto1GGaSiijUAoooo1ICiiijUrUfRRRTG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c34o/5CXh//r7/AKV0lcz4n/5CXh7/AK+/6V01&#10;ABRRRQAUUUUAFFFFABRRRQAUUUUAFFFFABRRRQAUUUUAFFFFABRRRQAUUUUAFFFFABRRRQAUUUUA&#10;FFFFACc0c0tFADKdzS0UAJzRzS0UAJzRzS0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HL+Kv+Q54d/wCvr+ldRXMeKv8AkN+Hf+vr&#10;+ldP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HMeKv+Q34d/6+v6V09cv4q/5Dnh3/r6/pX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BzPiL/kM+H/8Ar5P8q6auX1T/AJG/w7/29/yFd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HL6p/yN/h3/t7/AJCuormdU/5G7w7/ANvf8hXT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BzGp/wDI1aJ/u3X8q6euX1H/AJG7Sf8Ar3uf5iu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Dl9R/wCRv0n/AK97r+YrqK5fUf8Akb9J/wCve6/mK6ilqAUUUUw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Dl9R/wCRu0n/AK97n+YrqK5q6/5G+z/69T/Oul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Dmrr/kb7P/AK9T/OulrmLr/kfrT/r1P866e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OZu&#10;f+R8tf8Ar1b+Zrpq53/mbrT/AK9DXR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Bz/wDzN3/br/Wu&#10;grn/APmbv+3X+tdB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HP8A/M3f9uv9a6Cue/5m/wD7da6G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Of8A+Zu/7df610Fc9/zNl3/16Cuh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Dnv+Zsu/+vQV0Nc9a/8AI3Xf/XsP5iuh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DnrX/kbrv/r2H8xXQ1z1r/yN13/17D+Yroa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5m1/5&#10;G7Vf+vYfzrpq5vS/+Rq1T/dFdJ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HN2f8AyNWt/S1rpK5z&#10;TP8AkaNU/wB0fyro6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5/R/wDkP6t9a6Cuf0f/AJD+rfWu&#10;g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DntG/5GDV/rXQ1gaP8A8h/VvqK36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wNH/wCQ/q31Fb9c/o//ACH9W+tdB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HO6F/yGNX/6+P6V0Vc34d/5DGv/APXyP5V0l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c14W/5D&#10;XiH/AK+v6V0tcz4V/wCQ14h/6+v6V01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c34X/AOQl4g/6&#10;+/6V0lc34X/5CXiD/r7/AKV0l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c54Z/4/tZ/6+q6Oue8M&#10;/wDH9rP/AF9V0N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cv4L+/q/8A19Guorl/Bf39X/6+jX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By/gv7+r/APX0a6iuW8Ffe1b/AK+q6m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OQ+H//AB66p/19GuvrkPh9/wAeF5/18muv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Dkfh/wD8g+8/6+TXXVyXw+/5A1x/18t/Sut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D&#10;kvh9/wAga4/6+W/pXW1yXw//AOQD/wBvJ/pXW0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ByXw/8A&#10;+QD/ANvJ/pXW1yvgH/kA/wDbw39K6q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OY+H//ACAV+tdP&#10;XMfD/wD5F21+ldP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HL/D7/kAL9a6iuY+H/wDyLtr9K6e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OZ+Hf/IpWX0rpq5n4d/8AIpWX0rpq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5n4d/wDIpWX0rpq5j4f/APIn6V/u/wCNdP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HMfD//AJE/Sv8Ad/xrp65n4f8A/In6X/u/4101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c18P/wDkT9K/3P8AGulrnPh//wAifo3/AF7Cuj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DnvBP/&#10;ACJ+k/8AXrXQ1z3gn/kT9J/69a6G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Od8E/wDIn6R/1610&#10;Vc94J/5E/Sf+vWuh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DnvBP/In6T/1610Nc/4J/wCRQ0n/&#10;AK9RXQ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Bz/gn/AJFHSf8Ar2FdBWB4J/5FHSf+vYVv0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BgeCf+RR0n/r2Fb9YHgr/kUdJ/69hW/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GB4J/5FHSf+vYVv1geCv+RR0n/r2Fb9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YnhX/kA6V/17D+lbdYvhb/AJAGlf8AXsP6Vt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BjeFv+&#10;QDpf/XuP6Vs1keG/+QBY/wDXuK16WoBRRRT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MrRf+QDaf8AXuP5&#10;Vq1m6P8A8g+z/wCvcf0rSpagFFFFM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ztH/5B9n/ANcF/pWjWbo/&#10;/IPs/wDr3H9K0qWoBRRRT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K9vGLZSpqx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JRQAtFJmigBa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XP+KvDOleM9EutK8QWVrqOk3Qw1peDg/WugooATHsKOaWikAnNFFZWs65baFp&#10;d5qN2fLtLW3NxOcZwAP/AKxppNuwHy344J+MH7cnhDw+vzeHvhzph1+7ycA3t1xa4+gBNfWi4OPc&#10;V8o/sLaPc+JPD/jr4p6lbBL3x54gur+13f8APiCPsv6Zr6uVcNjuK9HMv3dWOGS/hxt/291/G5zU&#10;Uv4v8xLS0UV5x0h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ETfeGa+Xv27PFd23w30f4caC6/8JD8RdT/AOEet/l6&#10;Wx/4+znthf519QseoNfJngCM/G79sjxf4wY/b/Dnw6tm8OaYehGqH/j8/IYWu/Ae7Udap8MPe/y/&#10;E56r/wCXX8x9K+DfCVl4J8N6XoemDbZabai1t8+gA/wroNoHNA9aK8+TdV+0nubj6KKKYw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">
                <v:shape id="Picture 93" o:spid="_x0000_s1027" type="#_x0000_t75" style="position:absolute;width:75590;height:1068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zdFr7DAAAA2wAAAA8AAABkcnMvZG93bnJldi54bWxEj0FrwkAUhO8F/8PyCr3VTYWKRFcRJdBa&#10;RIyC18fuM4lm34bsVuO/dwXB4zAz3zCTWWdrcaHWV44VfPUTEMTamYoLBftd9jkC4QOywdoxKbiR&#10;h9m09zbB1Lgrb+mSh0JECPsUFZQhNKmUXpdk0fddQxy9o2sthijbQpoWrxFuazlIkqG0WHFcKLGh&#10;RUn6nP9bBVmub5tT575/l9lfsjqvDutGs1If7918DCJQF17hZ/vHKBgO4PEl/gA5vQ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PN0WvsMAAADbAAAADwAAAAAAAAAAAAAAAACf&#10;AgAAZHJzL2Rvd25yZXYueG1sUEsFBgAAAAAEAAQA9wAAAI8DAAAAAA==&#10;">
                  <v:imagedata r:id="rId105" o:title=""/>
                  <v:path arrowok="t"/>
                </v:shape>
                <v:shape id="Picture 94" o:spid="_x0000_s1028" type="#_x0000_t75" style="position:absolute;left:36332;top:3291;width:38039;height:329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F0HRvEAAAA2wAAAA8AAABkcnMvZG93bnJldi54bWxEj0FrwkAUhO8F/8PyhF6KblQqEl1FBG2R&#10;UjAKXp/ZZxLMvg27WxP/vVso9DjMzDfMYtWZWtzJ+cqygtEwAUGcW11xoeB03A5mIHxA1lhbJgUP&#10;8rBa9l4WmGrb8oHuWShEhLBPUUEZQpNK6fOSDPqhbYijd7XOYIjSFVI7bCPc1HKcJFNpsOK4UGJD&#10;m5LyW/ZjFLTn5px9H973Uu/a2dv6I3d0+VLqtd+t5yACdeE//Nf+1AqmE/j9En+AXD4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F0HRvEAAAA2wAAAA8AAAAAAAAAAAAAAAAA&#10;nwIAAGRycy9kb3ducmV2LnhtbFBLBQYAAAAABAAEAPcAAACQAwAAAAA=&#10;">
                  <v:imagedata r:id="rId106" o:title=""/>
                  <v:path arrowok="t"/>
                </v:shape>
                <v:shape id="Picture 95" o:spid="_x0000_s1029" type="#_x0000_t75" style="position:absolute;left:11216;top:11216;width:33406;height:143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Kuqc7GAAAA2wAAAA8AAABkcnMvZG93bnJldi54bWxEj91qAjEUhO8F3yEcoXearajIapTiD7RQ&#10;C7Uq9O6wOc2uuzlZNqlu394IQi+HmfmGmS9bW4kLNb5wrOB5kIAgzpwu2Cg4fG37UxA+IGusHJOC&#10;P/KwXHQ7c0y1u/InXfbBiAhhn6KCPIQ6ldJnOVn0A1cTR+/HNRZDlI2RusFrhNtKDpNkIi0WHBdy&#10;rGmVU1buf60C8706levdcfr+cXbVZpy8laYdK/XUa19mIAK14T/8aL9qBZMR3L/EHyAXN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Mq6pzsYAAADbAAAADwAAAAAAAAAAAAAA&#10;AACfAgAAZHJzL2Rvd25yZXYueG1sUEsFBgAAAAAEAAQA9wAAAJIDAAAAAA==&#10;">
                  <v:imagedata r:id="rId107" o:title=""/>
                  <v:path arrowok="t"/>
                </v:shape>
                <v:shape id="Picture 96" o:spid="_x0000_s1030" type="#_x0000_t75" style="position:absolute;left:9265;top:104119;width:58522;height:14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wNxAzDAAAA2wAAAA8AAABkcnMvZG93bnJldi54bWxEj91qAjEUhO+FvkM4hd5polAp60bR1kKR&#10;QnEVrw+bsz+4OVmSdN2+vSkUejnMzDdMvhltJwbyoXWsYT5TIIhLZ1quNZxP79MXECEiG+wck4Yf&#10;CrBZP0xyzIy78ZGGItYiQThkqKGJsc+kDGVDFsPM9cTJq5y3GJP0tTQebwluO7lQaikttpwWGuzp&#10;taHyWnxbDXSZn2rrzzv/Gaphr97U5eugtH56HLcrEJHG+B/+a38YDctn+P2SfoBc3w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jA3EDMMAAADbAAAADwAAAAAAAAAAAAAAAACf&#10;AgAAZHJzL2Rvd25yZXYueG1sUEsFBgAAAAAEAAQA9wAAAI8DAAAAAA==&#10;">
                  <v:imagedata r:id="rId108" o:title=""/>
                  <v:path arrowok="t"/>
                </v:shape>
                <v:shape id="Picture 97" o:spid="_x0000_s1031" type="#_x0000_t75" style="position:absolute;left:9265;top:104119;width:58522;height:14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4DRG/DAAAA2wAAAA8AAABkcnMvZG93bnJldi54bWxEj0FrwkAUhO8F/8PyhF6Kbqw0aHQVEYRC&#10;D6VW8PrMPpPV7NuQXZP477uC0OMwM98wy3VvK9FS441jBZNxAoI4d9pwoeDwuxvNQPiArLFyTAru&#10;5GG9GrwsMdOu4x9q96EQEcI+QwVlCHUmpc9LsujHriaO3tk1FkOUTSF1g12E20q+J0kqLRqOCyXW&#10;tC0pv+5vVkH3lZ7M8a019I1Te6k/pnecH5V6HfabBYhAffgPP9ufWkGawuNL/AFy9Q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PgNEb8MAAADbAAAADwAAAAAAAAAAAAAAAACf&#10;AgAAZHJzL2Rvd25yZXYueG1sUEsFBgAAAAAEAAQA9wAAAI8DAAAAAA==&#10;">
                  <v:imagedata r:id="rId109" o:title=""/>
                  <v:path arrowok="t"/>
                </v:shape>
                <w10:wrap type="topAndBottom" anchorx="page" anchory="page"/>
              </v:group>
            </w:pict>
          </mc:Fallback>
        </mc:AlternateContent>
      </w:r>
    </w:p>
    <w:sectPr w:rsidR="00C17C3B">
      <w:pgSz w:w="11904" w:h="16829"/>
      <w:pgMar w:top="1440" w:right="1440" w:bottom="1440" w:left="144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C951FF" w:rsidRDefault="00C951FF">
      <w:pPr>
        <w:spacing w:after="0" w:line="240" w:lineRule="auto"/>
      </w:pPr>
      <w:r>
        <w:separator/>
      </w:r>
    </w:p>
  </w:endnote>
  <w:endnote w:type="continuationSeparator" w:id="0">
    <w:p w:rsidR="00C951FF" w:rsidRDefault="00C951F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C951FF" w:rsidRDefault="00C951FF">
      <w:pPr>
        <w:spacing w:after="0" w:line="240" w:lineRule="auto"/>
      </w:pPr>
      <w:r>
        <w:separator/>
      </w:r>
    </w:p>
  </w:footnote>
  <w:footnote w:type="continuationSeparator" w:id="0">
    <w:p w:rsidR="00C951FF" w:rsidRDefault="00C951FF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val="bestFit" w:percent="225"/>
  <w:attachedTemplate r:id="rId1"/>
  <w:defaultTabStop w:val="708"/>
  <w:autoHyphenation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</w:compat>
  <w:rsids>
    <w:rsidRoot w:val="00C17C3B"/>
    <w:rsid w:val="00354A03"/>
    <w:rsid w:val="00C17C3B"/>
    <w:rsid w:val="00C951F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20E84528-6042-4004-A2C8-016DA91D5F4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Times New Roman" w:hAnsi="Calibri" w:cs="Times New Roman"/>
        <w:sz w:val="22"/>
        <w:szCs w:val="22"/>
        <w:lang w:val="pt-BR" w:eastAsia="pt-BR" w:bidi="ar-SA"/>
      </w:rPr>
    </w:rPrDefault>
    <w:pPrDefault>
      <w:pPr>
        <w:autoSpaceDN w:val="0"/>
        <w:spacing w:after="160" w:line="256" w:lineRule="auto"/>
        <w:textAlignment w:val="baseline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pPr>
      <w:suppressAutoHyphens/>
    </w:pPr>
    <w:rPr>
      <w:rFonts w:eastAsia="Calibri" w:cs="Calibri"/>
      <w:color w:val="000000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jpg"/><Relationship Id="rId21" Type="http://schemas.openxmlformats.org/officeDocument/2006/relationships/image" Target="media/image16.png"/><Relationship Id="rId42" Type="http://schemas.openxmlformats.org/officeDocument/2006/relationships/image" Target="media/image37.png"/><Relationship Id="rId47" Type="http://schemas.openxmlformats.org/officeDocument/2006/relationships/image" Target="media/image42.jpeg"/><Relationship Id="rId63" Type="http://schemas.openxmlformats.org/officeDocument/2006/relationships/image" Target="media/image58.png"/><Relationship Id="rId68" Type="http://schemas.openxmlformats.org/officeDocument/2006/relationships/image" Target="media/image63.png"/><Relationship Id="rId84" Type="http://schemas.openxmlformats.org/officeDocument/2006/relationships/image" Target="media/image79.jpg"/><Relationship Id="rId89" Type="http://schemas.openxmlformats.org/officeDocument/2006/relationships/image" Target="media/image84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9" Type="http://schemas.openxmlformats.org/officeDocument/2006/relationships/image" Target="media/image24.jpeg"/><Relationship Id="rId107" Type="http://schemas.openxmlformats.org/officeDocument/2006/relationships/image" Target="media/image102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jpg"/><Relationship Id="rId37" Type="http://schemas.openxmlformats.org/officeDocument/2006/relationships/image" Target="media/image32.png"/><Relationship Id="rId40" Type="http://schemas.openxmlformats.org/officeDocument/2006/relationships/image" Target="media/image35.png"/><Relationship Id="rId45" Type="http://schemas.openxmlformats.org/officeDocument/2006/relationships/image" Target="media/image40.png"/><Relationship Id="rId53" Type="http://schemas.openxmlformats.org/officeDocument/2006/relationships/image" Target="media/image48.jpeg"/><Relationship Id="rId58" Type="http://schemas.openxmlformats.org/officeDocument/2006/relationships/image" Target="media/image53.png"/><Relationship Id="rId66" Type="http://schemas.openxmlformats.org/officeDocument/2006/relationships/image" Target="media/image61.png"/><Relationship Id="rId74" Type="http://schemas.openxmlformats.org/officeDocument/2006/relationships/image" Target="media/image69.png"/><Relationship Id="rId79" Type="http://schemas.openxmlformats.org/officeDocument/2006/relationships/image" Target="media/image74.png"/><Relationship Id="rId87" Type="http://schemas.openxmlformats.org/officeDocument/2006/relationships/image" Target="media/image82.png"/><Relationship Id="rId102" Type="http://schemas.openxmlformats.org/officeDocument/2006/relationships/image" Target="media/image97.png"/><Relationship Id="rId110" Type="http://schemas.openxmlformats.org/officeDocument/2006/relationships/fontTable" Target="fontTable.xml"/><Relationship Id="rId5" Type="http://schemas.openxmlformats.org/officeDocument/2006/relationships/endnotes" Target="endnotes.xml"/><Relationship Id="rId61" Type="http://schemas.openxmlformats.org/officeDocument/2006/relationships/image" Target="media/image56.png"/><Relationship Id="rId82" Type="http://schemas.openxmlformats.org/officeDocument/2006/relationships/image" Target="media/image77.png"/><Relationship Id="rId90" Type="http://schemas.openxmlformats.org/officeDocument/2006/relationships/image" Target="media/image85.png"/><Relationship Id="rId95" Type="http://schemas.openxmlformats.org/officeDocument/2006/relationships/image" Target="media/image90.png"/><Relationship Id="rId19" Type="http://schemas.openxmlformats.org/officeDocument/2006/relationships/image" Target="media/image14.png"/><Relationship Id="rId14" Type="http://schemas.openxmlformats.org/officeDocument/2006/relationships/image" Target="media/image9.png"/><Relationship Id="rId22" Type="http://schemas.openxmlformats.org/officeDocument/2006/relationships/image" Target="media/image17.jpe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jpeg"/><Relationship Id="rId43" Type="http://schemas.openxmlformats.org/officeDocument/2006/relationships/image" Target="media/image38.png"/><Relationship Id="rId48" Type="http://schemas.openxmlformats.org/officeDocument/2006/relationships/image" Target="media/image43.png"/><Relationship Id="rId56" Type="http://schemas.openxmlformats.org/officeDocument/2006/relationships/image" Target="media/image51.jpg"/><Relationship Id="rId64" Type="http://schemas.openxmlformats.org/officeDocument/2006/relationships/image" Target="media/image59.jpg"/><Relationship Id="rId69" Type="http://schemas.openxmlformats.org/officeDocument/2006/relationships/image" Target="media/image64.png"/><Relationship Id="rId77" Type="http://schemas.openxmlformats.org/officeDocument/2006/relationships/image" Target="media/image72.png"/><Relationship Id="rId100" Type="http://schemas.openxmlformats.org/officeDocument/2006/relationships/image" Target="media/image95.jpg"/><Relationship Id="rId105" Type="http://schemas.openxmlformats.org/officeDocument/2006/relationships/image" Target="media/image100.jpeg"/><Relationship Id="rId8" Type="http://schemas.openxmlformats.org/officeDocument/2006/relationships/image" Target="media/image3.png"/><Relationship Id="rId51" Type="http://schemas.openxmlformats.org/officeDocument/2006/relationships/image" Target="media/image46.png"/><Relationship Id="rId72" Type="http://schemas.openxmlformats.org/officeDocument/2006/relationships/image" Target="media/image67.png"/><Relationship Id="rId80" Type="http://schemas.openxmlformats.org/officeDocument/2006/relationships/image" Target="media/image75.jpeg"/><Relationship Id="rId85" Type="http://schemas.openxmlformats.org/officeDocument/2006/relationships/image" Target="media/image80.png"/><Relationship Id="rId93" Type="http://schemas.openxmlformats.org/officeDocument/2006/relationships/image" Target="media/image88.png"/><Relationship Id="rId98" Type="http://schemas.openxmlformats.org/officeDocument/2006/relationships/image" Target="media/image93.png"/><Relationship Id="rId3" Type="http://schemas.openxmlformats.org/officeDocument/2006/relationships/webSettings" Target="webSettings.xml"/><Relationship Id="rId12" Type="http://schemas.openxmlformats.org/officeDocument/2006/relationships/image" Target="media/image7.jp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3.jpg"/><Relationship Id="rId46" Type="http://schemas.openxmlformats.org/officeDocument/2006/relationships/image" Target="media/image41.png"/><Relationship Id="rId59" Type="http://schemas.openxmlformats.org/officeDocument/2006/relationships/image" Target="media/image54.png"/><Relationship Id="rId67" Type="http://schemas.openxmlformats.org/officeDocument/2006/relationships/image" Target="media/image62.jpeg"/><Relationship Id="rId103" Type="http://schemas.openxmlformats.org/officeDocument/2006/relationships/image" Target="media/image98.png"/><Relationship Id="rId108" Type="http://schemas.openxmlformats.org/officeDocument/2006/relationships/image" Target="media/image103.png"/><Relationship Id="rId20" Type="http://schemas.openxmlformats.org/officeDocument/2006/relationships/image" Target="media/image15.png"/><Relationship Id="rId41" Type="http://schemas.openxmlformats.org/officeDocument/2006/relationships/image" Target="media/image36.jpeg"/><Relationship Id="rId54" Type="http://schemas.openxmlformats.org/officeDocument/2006/relationships/image" Target="media/image49.png"/><Relationship Id="rId62" Type="http://schemas.openxmlformats.org/officeDocument/2006/relationships/image" Target="media/image57.png"/><Relationship Id="rId70" Type="http://schemas.openxmlformats.org/officeDocument/2006/relationships/image" Target="media/image65.jpg"/><Relationship Id="rId75" Type="http://schemas.openxmlformats.org/officeDocument/2006/relationships/image" Target="media/image70.png"/><Relationship Id="rId83" Type="http://schemas.openxmlformats.org/officeDocument/2006/relationships/image" Target="media/image78.png"/><Relationship Id="rId88" Type="http://schemas.openxmlformats.org/officeDocument/2006/relationships/image" Target="media/image83.png"/><Relationship Id="rId91" Type="http://schemas.openxmlformats.org/officeDocument/2006/relationships/image" Target="media/image86.png"/><Relationship Id="rId96" Type="http://schemas.openxmlformats.org/officeDocument/2006/relationships/image" Target="media/image91.png"/><Relationship Id="rId111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jpg"/><Relationship Id="rId15" Type="http://schemas.openxmlformats.org/officeDocument/2006/relationships/image" Target="media/image10.jpe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49" Type="http://schemas.openxmlformats.org/officeDocument/2006/relationships/image" Target="media/image44.png"/><Relationship Id="rId57" Type="http://schemas.openxmlformats.org/officeDocument/2006/relationships/image" Target="media/image52.png"/><Relationship Id="rId106" Type="http://schemas.openxmlformats.org/officeDocument/2006/relationships/image" Target="media/image101.png"/><Relationship Id="rId10" Type="http://schemas.openxmlformats.org/officeDocument/2006/relationships/image" Target="media/image5.png"/><Relationship Id="rId31" Type="http://schemas.openxmlformats.org/officeDocument/2006/relationships/image" Target="media/image26.png"/><Relationship Id="rId44" Type="http://schemas.openxmlformats.org/officeDocument/2006/relationships/image" Target="media/image39.jpg"/><Relationship Id="rId52" Type="http://schemas.openxmlformats.org/officeDocument/2006/relationships/image" Target="media/image47.png"/><Relationship Id="rId60" Type="http://schemas.openxmlformats.org/officeDocument/2006/relationships/image" Target="media/image55.jpeg"/><Relationship Id="rId65" Type="http://schemas.openxmlformats.org/officeDocument/2006/relationships/image" Target="media/image60.png"/><Relationship Id="rId73" Type="http://schemas.openxmlformats.org/officeDocument/2006/relationships/image" Target="media/image68.jpeg"/><Relationship Id="rId78" Type="http://schemas.openxmlformats.org/officeDocument/2006/relationships/image" Target="media/image73.png"/><Relationship Id="rId81" Type="http://schemas.openxmlformats.org/officeDocument/2006/relationships/image" Target="media/image76.png"/><Relationship Id="rId86" Type="http://schemas.openxmlformats.org/officeDocument/2006/relationships/image" Target="media/image81.png"/><Relationship Id="rId94" Type="http://schemas.openxmlformats.org/officeDocument/2006/relationships/image" Target="media/image89.png"/><Relationship Id="rId99" Type="http://schemas.openxmlformats.org/officeDocument/2006/relationships/image" Target="media/image94.png"/><Relationship Id="rId101" Type="http://schemas.openxmlformats.org/officeDocument/2006/relationships/image" Target="media/image96.pn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3" Type="http://schemas.openxmlformats.org/officeDocument/2006/relationships/image" Target="media/image8.png"/><Relationship Id="rId18" Type="http://schemas.openxmlformats.org/officeDocument/2006/relationships/image" Target="media/image13.jpg"/><Relationship Id="rId39" Type="http://schemas.openxmlformats.org/officeDocument/2006/relationships/image" Target="media/image34.png"/><Relationship Id="rId109" Type="http://schemas.openxmlformats.org/officeDocument/2006/relationships/image" Target="media/image104.png"/><Relationship Id="rId34" Type="http://schemas.openxmlformats.org/officeDocument/2006/relationships/image" Target="media/image29.png"/><Relationship Id="rId50" Type="http://schemas.openxmlformats.org/officeDocument/2006/relationships/image" Target="media/image45.jpg"/><Relationship Id="rId55" Type="http://schemas.openxmlformats.org/officeDocument/2006/relationships/image" Target="media/image50.png"/><Relationship Id="rId76" Type="http://schemas.openxmlformats.org/officeDocument/2006/relationships/image" Target="media/image71.jpg"/><Relationship Id="rId97" Type="http://schemas.openxmlformats.org/officeDocument/2006/relationships/image" Target="media/image92.png"/><Relationship Id="rId104" Type="http://schemas.openxmlformats.org/officeDocument/2006/relationships/image" Target="media/image99.png"/><Relationship Id="rId7" Type="http://schemas.openxmlformats.org/officeDocument/2006/relationships/image" Target="media/image2.png"/><Relationship Id="rId71" Type="http://schemas.openxmlformats.org/officeDocument/2006/relationships/image" Target="media/image66.png"/><Relationship Id="rId92" Type="http://schemas.openxmlformats.org/officeDocument/2006/relationships/image" Target="media/image87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Normal" TargetMode="Externa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14</Pages>
  <Words>4</Words>
  <Characters>24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Marcelo Aparecido Gabriel</dc:creator>
  <cp:lastModifiedBy>Marcelo Aparecido Gabriel</cp:lastModifiedBy>
  <cp:revision>2</cp:revision>
  <dcterms:created xsi:type="dcterms:W3CDTF">2024-12-04T20:12:00Z</dcterms:created>
  <dcterms:modified xsi:type="dcterms:W3CDTF">2024-12-04T20:12:00Z</dcterms:modified>
</cp:coreProperties>
</file>